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B8336" w14:textId="77777777" w:rsidR="00B96854" w:rsidRPr="0058187C" w:rsidRDefault="00B96854" w:rsidP="00B96854">
      <w:pPr>
        <w:pStyle w:val="Heading1"/>
        <w:rPr>
          <w:rFonts w:ascii="Arial" w:hAnsi="Arial" w:cs="Arial"/>
        </w:rPr>
      </w:pPr>
      <w:r w:rsidRPr="0058187C">
        <w:rPr>
          <w:rFonts w:ascii="Arial" w:hAnsi="Arial" w:cs="Arial"/>
        </w:rPr>
        <w:t xml:space="preserve">Kallelse </w:t>
      </w:r>
    </w:p>
    <w:p w14:paraId="14D5B245" w14:textId="77777777" w:rsidR="00B96854" w:rsidRPr="0058187C" w:rsidRDefault="00B96854" w:rsidP="00B96854">
      <w:pPr>
        <w:rPr>
          <w:rFonts w:cs="Arial"/>
          <w:b/>
          <w:szCs w:val="24"/>
        </w:rPr>
      </w:pPr>
      <w:r w:rsidRPr="0058187C">
        <w:rPr>
          <w:rFonts w:cs="Arial"/>
          <w:b/>
          <w:szCs w:val="24"/>
        </w:rPr>
        <w:t xml:space="preserve">Medlemmar i </w:t>
      </w:r>
      <w:proofErr w:type="spellStart"/>
      <w:r w:rsidRPr="0058187C">
        <w:rPr>
          <w:rFonts w:cs="Arial"/>
          <w:b/>
          <w:szCs w:val="24"/>
        </w:rPr>
        <w:t>Katteviks</w:t>
      </w:r>
      <w:proofErr w:type="spellEnd"/>
      <w:r w:rsidRPr="0058187C">
        <w:rPr>
          <w:rFonts w:cs="Arial"/>
          <w:b/>
          <w:szCs w:val="24"/>
        </w:rPr>
        <w:t xml:space="preserve"> Samfällighetsförening kallas härmed till ordinarie föreningsstämma.</w:t>
      </w:r>
    </w:p>
    <w:p w14:paraId="6524BA16" w14:textId="1DAC6CB4" w:rsidR="00B96854" w:rsidRPr="0058187C" w:rsidRDefault="00B96854" w:rsidP="00B96854">
      <w:pPr>
        <w:spacing w:line="240" w:lineRule="auto"/>
        <w:rPr>
          <w:rFonts w:cs="Arial"/>
          <w:szCs w:val="24"/>
        </w:rPr>
      </w:pPr>
      <w:r w:rsidRPr="0058187C">
        <w:rPr>
          <w:rFonts w:cs="Arial"/>
          <w:szCs w:val="24"/>
        </w:rPr>
        <w:t>Tid</w:t>
      </w:r>
      <w:r>
        <w:rPr>
          <w:rFonts w:cs="Arial"/>
          <w:szCs w:val="24"/>
        </w:rPr>
        <w:t>:</w:t>
      </w:r>
      <w:r>
        <w:rPr>
          <w:rFonts w:cs="Arial"/>
          <w:szCs w:val="24"/>
        </w:rPr>
        <w:tab/>
        <w:t>Söndagen</w:t>
      </w:r>
      <w:r w:rsidRPr="0058187C">
        <w:rPr>
          <w:rFonts w:cs="Arial"/>
          <w:szCs w:val="24"/>
        </w:rPr>
        <w:t xml:space="preserve"> den </w:t>
      </w:r>
      <w:r>
        <w:rPr>
          <w:rFonts w:cs="Arial"/>
          <w:szCs w:val="24"/>
        </w:rPr>
        <w:t>12</w:t>
      </w:r>
      <w:r w:rsidRPr="0058187C">
        <w:rPr>
          <w:rFonts w:cs="Arial"/>
          <w:szCs w:val="24"/>
        </w:rPr>
        <w:t xml:space="preserve"> juli kl.10.00</w:t>
      </w:r>
    </w:p>
    <w:p w14:paraId="4D03C099" w14:textId="77777777" w:rsidR="00B96854" w:rsidRPr="0058187C" w:rsidRDefault="00B96854" w:rsidP="00B96854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>Plats:</w:t>
      </w:r>
      <w:r>
        <w:rPr>
          <w:rFonts w:cs="Arial"/>
          <w:szCs w:val="24"/>
        </w:rPr>
        <w:tab/>
      </w:r>
      <w:r w:rsidRPr="0058187C">
        <w:rPr>
          <w:rFonts w:cs="Arial"/>
          <w:szCs w:val="24"/>
        </w:rPr>
        <w:t>Svanviks skola, Stocken</w:t>
      </w:r>
    </w:p>
    <w:p w14:paraId="43918952" w14:textId="77777777" w:rsidR="00B96854" w:rsidRPr="0058187C" w:rsidRDefault="00B96854" w:rsidP="00B96854">
      <w:pPr>
        <w:spacing w:line="240" w:lineRule="auto"/>
        <w:rPr>
          <w:rFonts w:cs="Arial"/>
          <w:b/>
          <w:szCs w:val="24"/>
        </w:rPr>
      </w:pPr>
    </w:p>
    <w:p w14:paraId="414DE27C" w14:textId="77777777" w:rsidR="00B96854" w:rsidRPr="0058187C" w:rsidRDefault="00B96854" w:rsidP="00B96854">
      <w:pPr>
        <w:rPr>
          <w:rFonts w:cs="Arial"/>
          <w:b/>
          <w:szCs w:val="24"/>
        </w:rPr>
      </w:pPr>
      <w:r w:rsidRPr="0058187C">
        <w:rPr>
          <w:rFonts w:cs="Arial"/>
          <w:b/>
          <w:szCs w:val="24"/>
        </w:rPr>
        <w:t>Dagordning</w:t>
      </w:r>
    </w:p>
    <w:p w14:paraId="63F684C3" w14:textId="77777777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>Stämman öppnas</w:t>
      </w:r>
    </w:p>
    <w:p w14:paraId="03502541" w14:textId="77777777" w:rsidR="00B96854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>
        <w:rPr>
          <w:rFonts w:cs="Arial"/>
          <w:szCs w:val="24"/>
        </w:rPr>
        <w:t>Fastställande av dagordning för stämman</w:t>
      </w:r>
    </w:p>
    <w:p w14:paraId="34B1DE1E" w14:textId="77777777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Val av ordförande </w:t>
      </w:r>
      <w:r>
        <w:rPr>
          <w:rFonts w:cs="Arial"/>
          <w:szCs w:val="24"/>
        </w:rPr>
        <w:t>på</w:t>
      </w:r>
      <w:r w:rsidRPr="0058187C">
        <w:rPr>
          <w:rFonts w:cs="Arial"/>
          <w:szCs w:val="24"/>
        </w:rPr>
        <w:t xml:space="preserve"> stämman</w:t>
      </w:r>
    </w:p>
    <w:p w14:paraId="26A304E3" w14:textId="77777777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Val av sekreterare </w:t>
      </w:r>
      <w:r>
        <w:rPr>
          <w:rFonts w:cs="Arial"/>
          <w:szCs w:val="24"/>
        </w:rPr>
        <w:t>på</w:t>
      </w:r>
      <w:r w:rsidRPr="0058187C">
        <w:rPr>
          <w:rFonts w:cs="Arial"/>
          <w:szCs w:val="24"/>
        </w:rPr>
        <w:t xml:space="preserve"> stämman</w:t>
      </w:r>
    </w:p>
    <w:p w14:paraId="56FF36BB" w14:textId="468E3241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Val av </w:t>
      </w:r>
      <w:r>
        <w:rPr>
          <w:rFonts w:cs="Arial"/>
          <w:szCs w:val="24"/>
        </w:rPr>
        <w:t xml:space="preserve">två </w:t>
      </w:r>
      <w:r w:rsidRPr="0058187C">
        <w:rPr>
          <w:rFonts w:cs="Arial"/>
          <w:szCs w:val="24"/>
        </w:rPr>
        <w:t>justeringsmän, tillika rösträknare</w:t>
      </w:r>
      <w:r w:rsidR="00013780">
        <w:rPr>
          <w:rFonts w:cs="Arial"/>
          <w:szCs w:val="24"/>
        </w:rPr>
        <w:t xml:space="preserve"> samt fastställande av röstlängd</w:t>
      </w:r>
    </w:p>
    <w:p w14:paraId="17E37B9A" w14:textId="5157C31E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>Verksamhetsberättelse</w:t>
      </w:r>
      <w:r>
        <w:rPr>
          <w:rFonts w:cs="Arial"/>
          <w:szCs w:val="24"/>
        </w:rPr>
        <w:t xml:space="preserve"> och bokslut för verksamhetsåret 2019/2020</w:t>
      </w:r>
    </w:p>
    <w:p w14:paraId="0D098A5B" w14:textId="77777777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>Revisionsberättelse</w:t>
      </w:r>
    </w:p>
    <w:p w14:paraId="420D7C81" w14:textId="2B27AE60" w:rsidR="00B96854" w:rsidRPr="000256E5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Fråga om ansvarsfrihet för styrelsen verksamhetsåret </w:t>
      </w:r>
      <w:r>
        <w:rPr>
          <w:rFonts w:cs="Arial"/>
          <w:szCs w:val="24"/>
        </w:rPr>
        <w:t>2019/2020</w:t>
      </w:r>
    </w:p>
    <w:p w14:paraId="1A6E4A97" w14:textId="010062C8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>
        <w:rPr>
          <w:rFonts w:cs="Arial"/>
          <w:szCs w:val="24"/>
        </w:rPr>
        <w:t>Motioner</w:t>
      </w:r>
    </w:p>
    <w:p w14:paraId="143041A6" w14:textId="2B718A1A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>
        <w:rPr>
          <w:rFonts w:cs="Arial"/>
          <w:szCs w:val="24"/>
        </w:rPr>
        <w:t xml:space="preserve">Förslag till budget, </w:t>
      </w:r>
      <w:r w:rsidRPr="00016F2C">
        <w:rPr>
          <w:rFonts w:cs="Arial"/>
          <w:szCs w:val="24"/>
        </w:rPr>
        <w:t xml:space="preserve">utgifts- och inkomststat samt debiteringslängd och förfallodag för årsavgift </w:t>
      </w:r>
      <w:r>
        <w:rPr>
          <w:rFonts w:cs="Arial"/>
          <w:szCs w:val="24"/>
        </w:rPr>
        <w:t>f</w:t>
      </w:r>
      <w:r w:rsidRPr="0058187C">
        <w:rPr>
          <w:rFonts w:cs="Arial"/>
          <w:szCs w:val="24"/>
        </w:rPr>
        <w:t>ör verksamhetsåret 20</w:t>
      </w:r>
      <w:r>
        <w:rPr>
          <w:rFonts w:cs="Arial"/>
          <w:szCs w:val="24"/>
        </w:rPr>
        <w:t>20</w:t>
      </w:r>
      <w:r w:rsidRPr="0058187C">
        <w:rPr>
          <w:rFonts w:cs="Arial"/>
          <w:szCs w:val="24"/>
        </w:rPr>
        <w:t>/20</w:t>
      </w:r>
      <w:r>
        <w:rPr>
          <w:rFonts w:cs="Arial"/>
          <w:szCs w:val="24"/>
        </w:rPr>
        <w:t>21 samt arvode till styrelse och övriga funktionärer</w:t>
      </w:r>
    </w:p>
    <w:p w14:paraId="1A533906" w14:textId="1812A4DF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Val av </w:t>
      </w:r>
      <w:r>
        <w:rPr>
          <w:rFonts w:cs="Arial"/>
          <w:szCs w:val="24"/>
        </w:rPr>
        <w:t>ordförande</w:t>
      </w:r>
      <w:r w:rsidRPr="0058187C">
        <w:rPr>
          <w:rFonts w:cs="Arial"/>
          <w:szCs w:val="24"/>
        </w:rPr>
        <w:t xml:space="preserve"> för verksamhetsåret 20</w:t>
      </w:r>
      <w:r>
        <w:rPr>
          <w:rFonts w:cs="Arial"/>
          <w:szCs w:val="24"/>
        </w:rPr>
        <w:t>20</w:t>
      </w:r>
      <w:r w:rsidRPr="0058187C">
        <w:rPr>
          <w:rFonts w:cs="Arial"/>
          <w:szCs w:val="24"/>
        </w:rPr>
        <w:t>/20</w:t>
      </w:r>
      <w:r>
        <w:rPr>
          <w:rFonts w:cs="Arial"/>
          <w:szCs w:val="24"/>
        </w:rPr>
        <w:t xml:space="preserve">21 </w:t>
      </w:r>
      <w:r w:rsidRPr="0058187C">
        <w:rPr>
          <w:rFonts w:cs="Arial"/>
          <w:szCs w:val="24"/>
        </w:rPr>
        <w:t xml:space="preserve">och </w:t>
      </w:r>
      <w:r>
        <w:rPr>
          <w:rFonts w:cs="Arial"/>
          <w:szCs w:val="24"/>
        </w:rPr>
        <w:t>styrelseledamöter för verksamhetsåren</w:t>
      </w:r>
      <w:r w:rsidRPr="0058187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2020</w:t>
      </w:r>
      <w:r w:rsidRPr="0058187C">
        <w:rPr>
          <w:rFonts w:cs="Arial"/>
          <w:szCs w:val="24"/>
        </w:rPr>
        <w:t>/20</w:t>
      </w:r>
      <w:r>
        <w:rPr>
          <w:rFonts w:cs="Arial"/>
          <w:szCs w:val="24"/>
        </w:rPr>
        <w:t>21 och 2020/2022</w:t>
      </w:r>
    </w:p>
    <w:p w14:paraId="05BF6C1B" w14:textId="2778C08B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Val av suppleanter för verksamhetsåret </w:t>
      </w:r>
      <w:r>
        <w:rPr>
          <w:rFonts w:cs="Arial"/>
          <w:szCs w:val="24"/>
        </w:rPr>
        <w:t>2020/2022</w:t>
      </w:r>
    </w:p>
    <w:p w14:paraId="1BA301E1" w14:textId="5D098F21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Val av revisorer och revisorssuppleanter för verksamhetsåret </w:t>
      </w:r>
      <w:r>
        <w:rPr>
          <w:rFonts w:cs="Arial"/>
          <w:szCs w:val="24"/>
        </w:rPr>
        <w:t>2020</w:t>
      </w:r>
      <w:r w:rsidRPr="0058187C">
        <w:rPr>
          <w:rFonts w:cs="Arial"/>
          <w:szCs w:val="24"/>
        </w:rPr>
        <w:t>/20</w:t>
      </w:r>
      <w:r>
        <w:rPr>
          <w:rFonts w:cs="Arial"/>
          <w:szCs w:val="24"/>
        </w:rPr>
        <w:t>21</w:t>
      </w:r>
    </w:p>
    <w:p w14:paraId="578BE5CF" w14:textId="6509CC72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Val av valberedning för verksamhetsåret </w:t>
      </w:r>
      <w:r>
        <w:rPr>
          <w:rFonts w:cs="Arial"/>
          <w:szCs w:val="24"/>
        </w:rPr>
        <w:t>2020</w:t>
      </w:r>
      <w:r w:rsidRPr="0058187C">
        <w:rPr>
          <w:rFonts w:cs="Arial"/>
          <w:szCs w:val="24"/>
        </w:rPr>
        <w:t>/20</w:t>
      </w:r>
      <w:r>
        <w:rPr>
          <w:rFonts w:cs="Arial"/>
          <w:szCs w:val="24"/>
        </w:rPr>
        <w:t>21</w:t>
      </w:r>
    </w:p>
    <w:p w14:paraId="2CFC2492" w14:textId="30077160" w:rsidR="00B96854" w:rsidRPr="00C5775E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Val av fritidskommitté för verksamhetsåret </w:t>
      </w:r>
      <w:r>
        <w:rPr>
          <w:rFonts w:cs="Arial"/>
          <w:szCs w:val="24"/>
        </w:rPr>
        <w:t>2020</w:t>
      </w:r>
      <w:r w:rsidRPr="0058187C">
        <w:rPr>
          <w:rFonts w:cs="Arial"/>
          <w:szCs w:val="24"/>
        </w:rPr>
        <w:t>/20</w:t>
      </w:r>
      <w:r>
        <w:rPr>
          <w:rFonts w:cs="Arial"/>
          <w:szCs w:val="24"/>
        </w:rPr>
        <w:t>21</w:t>
      </w:r>
    </w:p>
    <w:p w14:paraId="6013BDDE" w14:textId="77777777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>Meddelande av tid och plats där stämmoprotokollet hålls tillgängligt</w:t>
      </w:r>
    </w:p>
    <w:p w14:paraId="7067DCC4" w14:textId="77777777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>Stämman avslutas</w:t>
      </w:r>
    </w:p>
    <w:p w14:paraId="3B92C97B" w14:textId="77777777" w:rsidR="00013780" w:rsidRDefault="00013780" w:rsidP="00013780">
      <w:pPr>
        <w:spacing w:line="240" w:lineRule="auto"/>
        <w:rPr>
          <w:rFonts w:cs="Arial"/>
          <w:szCs w:val="24"/>
        </w:rPr>
      </w:pPr>
    </w:p>
    <w:p w14:paraId="724EEB15" w14:textId="2A9B1FB6" w:rsidR="00013780" w:rsidRPr="0058187C" w:rsidRDefault="00013780" w:rsidP="00013780">
      <w:pPr>
        <w:jc w:val="both"/>
        <w:rPr>
          <w:rFonts w:cs="Arial"/>
          <w:szCs w:val="24"/>
        </w:rPr>
      </w:pPr>
      <w:r w:rsidRPr="00013780">
        <w:rPr>
          <w:rFonts w:cs="Arial"/>
          <w:szCs w:val="24"/>
        </w:rPr>
        <w:t xml:space="preserve">För att kunna genomföra mötet på ett säkert sätt är vi tacksamma om de som avser att delta anmäler detta till Marie Blomgren via telefon eller mail: </w:t>
      </w:r>
      <w:r>
        <w:rPr>
          <w:rFonts w:cs="Arial"/>
          <w:szCs w:val="24"/>
        </w:rPr>
        <w:t>t</w:t>
      </w:r>
      <w:r w:rsidRPr="0058187C">
        <w:rPr>
          <w:rFonts w:cs="Arial"/>
          <w:szCs w:val="24"/>
        </w:rPr>
        <w:t xml:space="preserve">elefon: </w:t>
      </w:r>
      <w:r>
        <w:rPr>
          <w:rFonts w:cs="Arial"/>
          <w:szCs w:val="24"/>
        </w:rPr>
        <w:t>0705-82 55 50</w:t>
      </w:r>
      <w:r>
        <w:rPr>
          <w:rFonts w:cs="Arial"/>
          <w:szCs w:val="24"/>
        </w:rPr>
        <w:t xml:space="preserve">, </w:t>
      </w:r>
      <w:hyperlink r:id="rId8" w:history="1">
        <w:r w:rsidRPr="00693AF8">
          <w:rPr>
            <w:rStyle w:val="Hyperlink"/>
            <w:rFonts w:cs="Arial"/>
            <w:szCs w:val="24"/>
          </w:rPr>
          <w:t>mabl04@handelsbanken.se</w:t>
        </w:r>
      </w:hyperlink>
      <w:r>
        <w:rPr>
          <w:rFonts w:cs="Arial"/>
          <w:szCs w:val="24"/>
        </w:rPr>
        <w:t xml:space="preserve">. </w:t>
      </w:r>
      <w:r w:rsidRPr="00013780">
        <w:rPr>
          <w:rFonts w:cs="Arial"/>
          <w:b/>
          <w:szCs w:val="24"/>
        </w:rPr>
        <w:t>Med hänsyn till det rådande läget bör endast en person från respektive fastighet närvara på årsmötet.</w:t>
      </w:r>
      <w:r>
        <w:rPr>
          <w:rFonts w:cs="Arial"/>
          <w:szCs w:val="24"/>
        </w:rPr>
        <w:t xml:space="preserve"> Personer som är i </w:t>
      </w:r>
      <w:r>
        <w:rPr>
          <w:rFonts w:cs="Arial"/>
          <w:szCs w:val="24"/>
        </w:rPr>
        <w:t>ri</w:t>
      </w:r>
      <w:r>
        <w:rPr>
          <w:rFonts w:cs="Arial"/>
          <w:szCs w:val="24"/>
        </w:rPr>
        <w:t>s</w:t>
      </w:r>
      <w:r>
        <w:rPr>
          <w:rFonts w:cs="Arial"/>
          <w:szCs w:val="24"/>
        </w:rPr>
        <w:t>k</w:t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t>grupp kan lämna fullmakt, formulär för fullmakt kommer att finnas på föreningens hemsida under Dokument. Endast sk</w:t>
      </w:r>
      <w:bookmarkStart w:id="0" w:name="_GoBack"/>
      <w:bookmarkEnd w:id="0"/>
      <w:r>
        <w:rPr>
          <w:rFonts w:cs="Arial"/>
          <w:szCs w:val="24"/>
        </w:rPr>
        <w:t xml:space="preserve">riftlig fullmakt </w:t>
      </w:r>
      <w:r w:rsidRPr="0058187C">
        <w:rPr>
          <w:rFonts w:cs="Arial"/>
          <w:szCs w:val="24"/>
        </w:rPr>
        <w:t>godkännes.</w:t>
      </w:r>
      <w:r>
        <w:rPr>
          <w:rFonts w:cs="Arial"/>
          <w:szCs w:val="24"/>
        </w:rPr>
        <w:t xml:space="preserve"> Varje fastighet har en röst.</w:t>
      </w:r>
    </w:p>
    <w:p w14:paraId="5B8D335A" w14:textId="77777777" w:rsidR="00B96854" w:rsidRPr="0058187C" w:rsidRDefault="00B96854" w:rsidP="00B96854">
      <w:pPr>
        <w:rPr>
          <w:rFonts w:cs="Arial"/>
          <w:szCs w:val="24"/>
        </w:rPr>
      </w:pPr>
    </w:p>
    <w:p w14:paraId="52F7F01E" w14:textId="77777777" w:rsidR="00B96854" w:rsidRDefault="00B96854" w:rsidP="00B96854">
      <w:pPr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Handlingar till årsstämman finns att hämta på hemsidan </w:t>
      </w:r>
      <w:r>
        <w:rPr>
          <w:rFonts w:cs="Arial"/>
          <w:szCs w:val="24"/>
        </w:rPr>
        <w:t>www.kattevik.se</w:t>
      </w:r>
    </w:p>
    <w:p w14:paraId="32B379A3" w14:textId="1768CD5D" w:rsidR="00B96854" w:rsidRPr="0058187C" w:rsidRDefault="00B96854" w:rsidP="00013780">
      <w:pPr>
        <w:jc w:val="both"/>
        <w:rPr>
          <w:rFonts w:cs="Arial"/>
          <w:szCs w:val="24"/>
        </w:rPr>
      </w:pPr>
      <w:r w:rsidRPr="0058187C">
        <w:rPr>
          <w:rFonts w:cs="Arial"/>
          <w:szCs w:val="24"/>
        </w:rPr>
        <w:t>Medlemmar som ej har tillgång till hemsidan kan rekvirera handlingarna g</w:t>
      </w:r>
      <w:r w:rsidR="00013780">
        <w:rPr>
          <w:rFonts w:cs="Arial"/>
          <w:szCs w:val="24"/>
        </w:rPr>
        <w:t xml:space="preserve">enom att kontakta sekreteraren, </w:t>
      </w:r>
      <w:r>
        <w:rPr>
          <w:rFonts w:cs="Arial"/>
          <w:szCs w:val="24"/>
        </w:rPr>
        <w:t xml:space="preserve">Marie Blomgren, </w:t>
      </w:r>
    </w:p>
    <w:p w14:paraId="74784D71" w14:textId="3523873E" w:rsidR="00B96854" w:rsidRPr="0058187C" w:rsidRDefault="00B96854" w:rsidP="00B96854">
      <w:pPr>
        <w:spacing w:line="240" w:lineRule="auto"/>
        <w:rPr>
          <w:rFonts w:cs="Arial"/>
          <w:szCs w:val="24"/>
        </w:rPr>
      </w:pPr>
      <w:r w:rsidRPr="0058187C">
        <w:rPr>
          <w:rFonts w:cs="Arial"/>
          <w:szCs w:val="24"/>
        </w:rPr>
        <w:t>Rösträtt på stämman har endast registrerad fastighetsägar</w:t>
      </w:r>
      <w:r>
        <w:rPr>
          <w:rFonts w:cs="Arial"/>
          <w:szCs w:val="24"/>
        </w:rPr>
        <w:t xml:space="preserve">e. </w:t>
      </w:r>
    </w:p>
    <w:p w14:paraId="1577ABAC" w14:textId="77777777" w:rsidR="007664F4" w:rsidRPr="005A32B7" w:rsidRDefault="007664F4" w:rsidP="00705EA1">
      <w:pPr>
        <w:pStyle w:val="Standard"/>
        <w:jc w:val="both"/>
      </w:pPr>
    </w:p>
    <w:sectPr w:rsidR="007664F4" w:rsidRPr="005A32B7" w:rsidSect="007664F4">
      <w:headerReference w:type="default" r:id="rId9"/>
      <w:pgSz w:w="11906" w:h="16838"/>
      <w:pgMar w:top="1418" w:right="1417" w:bottom="1276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10126" w14:textId="77777777" w:rsidR="00CF05A3" w:rsidRDefault="00CF05A3" w:rsidP="00286640">
      <w:pPr>
        <w:spacing w:line="240" w:lineRule="auto"/>
      </w:pPr>
      <w:r>
        <w:separator/>
      </w:r>
    </w:p>
  </w:endnote>
  <w:endnote w:type="continuationSeparator" w:id="0">
    <w:p w14:paraId="3F17714A" w14:textId="77777777" w:rsidR="00CF05A3" w:rsidRDefault="00CF05A3" w:rsidP="002866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E6991" w14:textId="77777777" w:rsidR="00CF05A3" w:rsidRDefault="00CF05A3" w:rsidP="00286640">
      <w:pPr>
        <w:spacing w:line="240" w:lineRule="auto"/>
      </w:pPr>
      <w:r>
        <w:separator/>
      </w:r>
    </w:p>
  </w:footnote>
  <w:footnote w:type="continuationSeparator" w:id="0">
    <w:p w14:paraId="4F172087" w14:textId="77777777" w:rsidR="00CF05A3" w:rsidRDefault="00CF05A3" w:rsidP="002866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CC30C" w14:textId="77777777" w:rsidR="00286640" w:rsidRDefault="00286640">
    <w:pPr>
      <w:pStyle w:val="Header"/>
    </w:pPr>
    <w:r w:rsidRPr="00286640">
      <w:rPr>
        <w:b/>
        <w:bCs/>
        <w:noProof/>
        <w:lang w:eastAsia="sv-SE"/>
      </w:rPr>
      <mc:AlternateContent>
        <mc:Choice Requires="wpg">
          <w:drawing>
            <wp:inline distT="0" distB="0" distL="0" distR="0" wp14:anchorId="463ECDCF" wp14:editId="726A59D5">
              <wp:extent cx="1248355" cy="1197802"/>
              <wp:effectExtent l="0" t="0" r="9525" b="2540"/>
              <wp:docPr id="11" name="Grup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48355" cy="1197802"/>
                        <a:chOff x="1043608" y="3573016"/>
                        <a:chExt cx="1248355" cy="1197802"/>
                      </a:xfrm>
                    </wpg:grpSpPr>
                    <pic:pic xmlns:pic="http://schemas.openxmlformats.org/drawingml/2006/picture">
                      <pic:nvPicPr>
                        <pic:cNvPr id="3" name="Bildobjekt 3" descr="Solloggan (logo.jpg)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43608" y="3573016"/>
                          <a:ext cx="1248355" cy="119780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textruta 6"/>
                      <wps:cNvSpPr txBox="1"/>
                      <wps:spPr>
                        <a:xfrm>
                          <a:off x="1187557" y="3932998"/>
                          <a:ext cx="956945" cy="370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054633" w14:textId="77777777" w:rsidR="00C12AA2" w:rsidRDefault="00C12AA2" w:rsidP="00C12AA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Kattevik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63ECDCF" id="Grupp 10" o:spid="_x0000_s1026" style="width:98.3pt;height:94.3pt;mso-position-horizontal-relative:char;mso-position-vertical-relative:line" coordorigin="10436,35730" coordsize="12483,119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3" o:spid="_x0000_s1027" type="#_x0000_t75" alt="Solloggan (logo.jpg).jpg" style="position:absolute;left:10436;top:35730;width:12483;height:11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3hqbDAAAA2gAAAA8AAABkcnMvZG93bnJldi54bWxEj0FrwkAUhO8F/8PyhN7qxkqLRDdBBEFL&#10;D4l68fbIPpOQ7NuwuzXpv+8WCj0OM/MNs80n04sHOd9aVrBcJCCIK6tbrhVcL4eXNQgfkDX2lknB&#10;N3nIs9nTFlNtRy7pcQ61iBD2KSpoQhhSKX3VkEG/sANx9O7WGQxRulpqh2OEm16+Jsm7NNhyXGhw&#10;oH1DVXf+MgqKj8qWbihPHrtupNuqePtcFko9z6fdBkSgKfyH/9pHrWAFv1fiDZDZ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eGpsMAAADaAAAADwAAAAAAAAAAAAAAAACf&#10;AgAAZHJzL2Rvd25yZXYueG1sUEsFBgAAAAAEAAQA9wAAAI8DAAAAAA==&#10;">
                <v:imagedata r:id="rId2" o:title="Solloggan (logo.jpg)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6" o:spid="_x0000_s1028" type="#_x0000_t202" style="position:absolute;left:11875;top:39329;width:9570;height:370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JG6sMA&#10;AADaAAAADwAAAGRycy9kb3ducmV2LnhtbESP0WrCQBRE3wX/YblC33QTsRKjayi2hb7Vqh9wyd5m&#10;02TvhuzWRL++Wyj0cZiZM8yuGG0rrtT72rGCdJGAIC6drrlScDm/zjMQPiBrbB2Tght5KPbTyQ5z&#10;7Qb+oOspVCJC2OeowITQ5VL60pBFv3AdcfQ+XW8xRNlXUvc4RLht5TJJ1tJizXHBYEcHQ2Vz+rYK&#10;ssS+N81mefR2dU8fzeHZvXRfSj3MxqctiEBj+A//td+0ghX8Xok3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JG6sMAAADaAAAADwAAAAAAAAAAAAAAAACYAgAAZHJzL2Rv&#10;d25yZXYueG1sUEsFBgAAAAAEAAQA9QAAAIgDAAAAAA==&#10;" filled="f" stroked="f">
                <v:textbox style="mso-fit-shape-to-text:t">
                  <w:txbxContent>
                    <w:p w14:paraId="75054633" w14:textId="77777777" w:rsidR="00C12AA2" w:rsidRDefault="00C12AA2" w:rsidP="00C12AA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Kattevik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773C4"/>
    <w:multiLevelType w:val="hybridMultilevel"/>
    <w:tmpl w:val="FA4E3F0E"/>
    <w:lvl w:ilvl="0" w:tplc="2D14CE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E1590"/>
    <w:multiLevelType w:val="hybridMultilevel"/>
    <w:tmpl w:val="6DD63534"/>
    <w:lvl w:ilvl="0" w:tplc="17D47E5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043B6A"/>
    <w:multiLevelType w:val="hybridMultilevel"/>
    <w:tmpl w:val="86CA96A0"/>
    <w:lvl w:ilvl="0" w:tplc="7FC2CD8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C32027"/>
    <w:multiLevelType w:val="hybridMultilevel"/>
    <w:tmpl w:val="675A6AD6"/>
    <w:lvl w:ilvl="0" w:tplc="D75C947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8674A"/>
    <w:multiLevelType w:val="hybridMultilevel"/>
    <w:tmpl w:val="7B7A55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C7D95"/>
    <w:multiLevelType w:val="hybridMultilevel"/>
    <w:tmpl w:val="011251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A0CD7"/>
    <w:multiLevelType w:val="hybridMultilevel"/>
    <w:tmpl w:val="76DE887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76CF3128"/>
    <w:multiLevelType w:val="hybridMultilevel"/>
    <w:tmpl w:val="154446BA"/>
    <w:lvl w:ilvl="0" w:tplc="041D0019">
      <w:start w:val="1"/>
      <w:numFmt w:val="lowerLetter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A956CD5"/>
    <w:multiLevelType w:val="hybridMultilevel"/>
    <w:tmpl w:val="4C166DCC"/>
    <w:lvl w:ilvl="0" w:tplc="041D000F">
      <w:start w:val="1"/>
      <w:numFmt w:val="decimal"/>
      <w:lvlText w:val="%1."/>
      <w:lvlJc w:val="left"/>
      <w:pPr>
        <w:ind w:left="674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9E325E4A">
      <w:start w:val="1"/>
      <w:numFmt w:val="lowerRoman"/>
      <w:lvlText w:val="%5)"/>
      <w:lvlJc w:val="left"/>
      <w:pPr>
        <w:ind w:left="3960" w:hanging="720"/>
      </w:pPr>
      <w:rPr>
        <w:rFonts w:hint="default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7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640"/>
    <w:rsid w:val="00001080"/>
    <w:rsid w:val="00001595"/>
    <w:rsid w:val="00001680"/>
    <w:rsid w:val="00001E42"/>
    <w:rsid w:val="00002324"/>
    <w:rsid w:val="0000364C"/>
    <w:rsid w:val="0000420F"/>
    <w:rsid w:val="00004BD2"/>
    <w:rsid w:val="0000581D"/>
    <w:rsid w:val="00010EE6"/>
    <w:rsid w:val="00013780"/>
    <w:rsid w:val="000156FA"/>
    <w:rsid w:val="00017ACE"/>
    <w:rsid w:val="00017F68"/>
    <w:rsid w:val="00020F13"/>
    <w:rsid w:val="00021D6E"/>
    <w:rsid w:val="00022413"/>
    <w:rsid w:val="00023592"/>
    <w:rsid w:val="00023D71"/>
    <w:rsid w:val="00025000"/>
    <w:rsid w:val="00030E4B"/>
    <w:rsid w:val="000312F4"/>
    <w:rsid w:val="0003146C"/>
    <w:rsid w:val="00031ACE"/>
    <w:rsid w:val="00032BD6"/>
    <w:rsid w:val="00033474"/>
    <w:rsid w:val="00033CFD"/>
    <w:rsid w:val="0003412B"/>
    <w:rsid w:val="0003591E"/>
    <w:rsid w:val="0003629E"/>
    <w:rsid w:val="0003689F"/>
    <w:rsid w:val="0003724E"/>
    <w:rsid w:val="000373F2"/>
    <w:rsid w:val="00040EC6"/>
    <w:rsid w:val="000419E8"/>
    <w:rsid w:val="00041ED0"/>
    <w:rsid w:val="00042B22"/>
    <w:rsid w:val="0004430C"/>
    <w:rsid w:val="0004569F"/>
    <w:rsid w:val="000457D7"/>
    <w:rsid w:val="00047F13"/>
    <w:rsid w:val="000505C9"/>
    <w:rsid w:val="00051AE6"/>
    <w:rsid w:val="00051BB2"/>
    <w:rsid w:val="00052B87"/>
    <w:rsid w:val="00052C04"/>
    <w:rsid w:val="000561CD"/>
    <w:rsid w:val="00057F71"/>
    <w:rsid w:val="00062984"/>
    <w:rsid w:val="00063205"/>
    <w:rsid w:val="00064B13"/>
    <w:rsid w:val="00064EBE"/>
    <w:rsid w:val="00065D09"/>
    <w:rsid w:val="000670AC"/>
    <w:rsid w:val="00067731"/>
    <w:rsid w:val="00070C12"/>
    <w:rsid w:val="000710E7"/>
    <w:rsid w:val="00072FD2"/>
    <w:rsid w:val="00074B8C"/>
    <w:rsid w:val="00075C09"/>
    <w:rsid w:val="00076BE9"/>
    <w:rsid w:val="00076CBC"/>
    <w:rsid w:val="000772DB"/>
    <w:rsid w:val="000804AA"/>
    <w:rsid w:val="00080AF0"/>
    <w:rsid w:val="00080F35"/>
    <w:rsid w:val="000819B1"/>
    <w:rsid w:val="00082561"/>
    <w:rsid w:val="000828A3"/>
    <w:rsid w:val="000838CB"/>
    <w:rsid w:val="0008458E"/>
    <w:rsid w:val="000865B1"/>
    <w:rsid w:val="00087EA5"/>
    <w:rsid w:val="0009196A"/>
    <w:rsid w:val="000946CB"/>
    <w:rsid w:val="00096EBC"/>
    <w:rsid w:val="0009745E"/>
    <w:rsid w:val="000A04A3"/>
    <w:rsid w:val="000A39A0"/>
    <w:rsid w:val="000A3B95"/>
    <w:rsid w:val="000A5131"/>
    <w:rsid w:val="000A629A"/>
    <w:rsid w:val="000A68F7"/>
    <w:rsid w:val="000A76C8"/>
    <w:rsid w:val="000A7B95"/>
    <w:rsid w:val="000B15A9"/>
    <w:rsid w:val="000B26FB"/>
    <w:rsid w:val="000B3093"/>
    <w:rsid w:val="000B364C"/>
    <w:rsid w:val="000B3AE8"/>
    <w:rsid w:val="000B4C25"/>
    <w:rsid w:val="000B642B"/>
    <w:rsid w:val="000C1A4E"/>
    <w:rsid w:val="000C4A8E"/>
    <w:rsid w:val="000C4E71"/>
    <w:rsid w:val="000C5B19"/>
    <w:rsid w:val="000C5C37"/>
    <w:rsid w:val="000D1A24"/>
    <w:rsid w:val="000D2D63"/>
    <w:rsid w:val="000D3341"/>
    <w:rsid w:val="000D3CE9"/>
    <w:rsid w:val="000D653F"/>
    <w:rsid w:val="000D6B58"/>
    <w:rsid w:val="000E0FE5"/>
    <w:rsid w:val="000E221B"/>
    <w:rsid w:val="000E2237"/>
    <w:rsid w:val="000E35C3"/>
    <w:rsid w:val="000E3948"/>
    <w:rsid w:val="000E57A1"/>
    <w:rsid w:val="000E5D76"/>
    <w:rsid w:val="000E6884"/>
    <w:rsid w:val="000E7699"/>
    <w:rsid w:val="000F0A6C"/>
    <w:rsid w:val="000F6B7B"/>
    <w:rsid w:val="000F7422"/>
    <w:rsid w:val="00105FBD"/>
    <w:rsid w:val="00107E37"/>
    <w:rsid w:val="00107ECE"/>
    <w:rsid w:val="00110434"/>
    <w:rsid w:val="001110D0"/>
    <w:rsid w:val="00111E36"/>
    <w:rsid w:val="00112083"/>
    <w:rsid w:val="0011329D"/>
    <w:rsid w:val="00116094"/>
    <w:rsid w:val="00117A81"/>
    <w:rsid w:val="00120B5A"/>
    <w:rsid w:val="00120B9C"/>
    <w:rsid w:val="001229C8"/>
    <w:rsid w:val="0012309C"/>
    <w:rsid w:val="001230B0"/>
    <w:rsid w:val="00124B93"/>
    <w:rsid w:val="001305AD"/>
    <w:rsid w:val="00130C88"/>
    <w:rsid w:val="00130FD3"/>
    <w:rsid w:val="00132017"/>
    <w:rsid w:val="001325EC"/>
    <w:rsid w:val="0013349A"/>
    <w:rsid w:val="0013415A"/>
    <w:rsid w:val="001344A5"/>
    <w:rsid w:val="00134D83"/>
    <w:rsid w:val="00135C96"/>
    <w:rsid w:val="00136455"/>
    <w:rsid w:val="00140AED"/>
    <w:rsid w:val="00141FEA"/>
    <w:rsid w:val="001432C0"/>
    <w:rsid w:val="0014421F"/>
    <w:rsid w:val="00144236"/>
    <w:rsid w:val="00145588"/>
    <w:rsid w:val="00145CD7"/>
    <w:rsid w:val="001465EB"/>
    <w:rsid w:val="00147A75"/>
    <w:rsid w:val="0015037C"/>
    <w:rsid w:val="00150915"/>
    <w:rsid w:val="00150F23"/>
    <w:rsid w:val="00151659"/>
    <w:rsid w:val="00154603"/>
    <w:rsid w:val="0015653D"/>
    <w:rsid w:val="00156906"/>
    <w:rsid w:val="00157800"/>
    <w:rsid w:val="00162992"/>
    <w:rsid w:val="001633C7"/>
    <w:rsid w:val="00163F98"/>
    <w:rsid w:val="001642D8"/>
    <w:rsid w:val="00164E4B"/>
    <w:rsid w:val="00164E59"/>
    <w:rsid w:val="00164F94"/>
    <w:rsid w:val="001653F2"/>
    <w:rsid w:val="00165EAA"/>
    <w:rsid w:val="00166BE5"/>
    <w:rsid w:val="00171865"/>
    <w:rsid w:val="001720B4"/>
    <w:rsid w:val="00173361"/>
    <w:rsid w:val="0017372A"/>
    <w:rsid w:val="00177DAD"/>
    <w:rsid w:val="00180213"/>
    <w:rsid w:val="00182F7C"/>
    <w:rsid w:val="00183ED4"/>
    <w:rsid w:val="00185A19"/>
    <w:rsid w:val="00186005"/>
    <w:rsid w:val="001865F1"/>
    <w:rsid w:val="001873CC"/>
    <w:rsid w:val="00187652"/>
    <w:rsid w:val="00187BA9"/>
    <w:rsid w:val="00187F82"/>
    <w:rsid w:val="00190155"/>
    <w:rsid w:val="00191704"/>
    <w:rsid w:val="00193671"/>
    <w:rsid w:val="00195AD0"/>
    <w:rsid w:val="00195F9C"/>
    <w:rsid w:val="001A0114"/>
    <w:rsid w:val="001A448A"/>
    <w:rsid w:val="001A4615"/>
    <w:rsid w:val="001A4AB5"/>
    <w:rsid w:val="001A5237"/>
    <w:rsid w:val="001A5A17"/>
    <w:rsid w:val="001A6C7F"/>
    <w:rsid w:val="001A73DB"/>
    <w:rsid w:val="001B0056"/>
    <w:rsid w:val="001B07C5"/>
    <w:rsid w:val="001B0969"/>
    <w:rsid w:val="001B153A"/>
    <w:rsid w:val="001B22DA"/>
    <w:rsid w:val="001B357C"/>
    <w:rsid w:val="001B40CE"/>
    <w:rsid w:val="001B4AD4"/>
    <w:rsid w:val="001C161E"/>
    <w:rsid w:val="001C1638"/>
    <w:rsid w:val="001C1C0E"/>
    <w:rsid w:val="001C29CD"/>
    <w:rsid w:val="001C3019"/>
    <w:rsid w:val="001C6BBE"/>
    <w:rsid w:val="001C6F32"/>
    <w:rsid w:val="001C7927"/>
    <w:rsid w:val="001D29E8"/>
    <w:rsid w:val="001D3BFB"/>
    <w:rsid w:val="001D5872"/>
    <w:rsid w:val="001D7013"/>
    <w:rsid w:val="001E3EA9"/>
    <w:rsid w:val="001E52E1"/>
    <w:rsid w:val="001E5446"/>
    <w:rsid w:val="001E62FC"/>
    <w:rsid w:val="001E72A3"/>
    <w:rsid w:val="001E73B9"/>
    <w:rsid w:val="001F15E0"/>
    <w:rsid w:val="001F191C"/>
    <w:rsid w:val="001F3CA7"/>
    <w:rsid w:val="00200561"/>
    <w:rsid w:val="0020198C"/>
    <w:rsid w:val="00201B03"/>
    <w:rsid w:val="00201BCF"/>
    <w:rsid w:val="00202673"/>
    <w:rsid w:val="00204970"/>
    <w:rsid w:val="00204C68"/>
    <w:rsid w:val="00204ED6"/>
    <w:rsid w:val="00206003"/>
    <w:rsid w:val="002064AB"/>
    <w:rsid w:val="00207974"/>
    <w:rsid w:val="002100F1"/>
    <w:rsid w:val="00210E9C"/>
    <w:rsid w:val="00211943"/>
    <w:rsid w:val="0021279A"/>
    <w:rsid w:val="00212EBF"/>
    <w:rsid w:val="0021449A"/>
    <w:rsid w:val="00214B43"/>
    <w:rsid w:val="00215E9F"/>
    <w:rsid w:val="00221947"/>
    <w:rsid w:val="002249E9"/>
    <w:rsid w:val="0022532D"/>
    <w:rsid w:val="00225BA9"/>
    <w:rsid w:val="0022729B"/>
    <w:rsid w:val="00227F13"/>
    <w:rsid w:val="00231240"/>
    <w:rsid w:val="00232243"/>
    <w:rsid w:val="002330FB"/>
    <w:rsid w:val="00233A75"/>
    <w:rsid w:val="00235C3F"/>
    <w:rsid w:val="00237589"/>
    <w:rsid w:val="002375A2"/>
    <w:rsid w:val="00240304"/>
    <w:rsid w:val="002404BA"/>
    <w:rsid w:val="002416AE"/>
    <w:rsid w:val="00241C50"/>
    <w:rsid w:val="00241D0A"/>
    <w:rsid w:val="00244718"/>
    <w:rsid w:val="00245432"/>
    <w:rsid w:val="00247997"/>
    <w:rsid w:val="00247DED"/>
    <w:rsid w:val="00250543"/>
    <w:rsid w:val="0025323F"/>
    <w:rsid w:val="00253761"/>
    <w:rsid w:val="00254223"/>
    <w:rsid w:val="0025455C"/>
    <w:rsid w:val="0025618B"/>
    <w:rsid w:val="00256C8E"/>
    <w:rsid w:val="00257EAD"/>
    <w:rsid w:val="00260F69"/>
    <w:rsid w:val="0026374C"/>
    <w:rsid w:val="00263E54"/>
    <w:rsid w:val="00264DF9"/>
    <w:rsid w:val="00265538"/>
    <w:rsid w:val="002701CC"/>
    <w:rsid w:val="00270858"/>
    <w:rsid w:val="00271081"/>
    <w:rsid w:val="00272119"/>
    <w:rsid w:val="00272543"/>
    <w:rsid w:val="0027254D"/>
    <w:rsid w:val="00274248"/>
    <w:rsid w:val="00274A0B"/>
    <w:rsid w:val="00275BB2"/>
    <w:rsid w:val="00277F71"/>
    <w:rsid w:val="00281273"/>
    <w:rsid w:val="00281BE3"/>
    <w:rsid w:val="00283E15"/>
    <w:rsid w:val="00285F32"/>
    <w:rsid w:val="00286382"/>
    <w:rsid w:val="00286640"/>
    <w:rsid w:val="0029037D"/>
    <w:rsid w:val="002933C1"/>
    <w:rsid w:val="00293F03"/>
    <w:rsid w:val="00294939"/>
    <w:rsid w:val="002949F1"/>
    <w:rsid w:val="00295228"/>
    <w:rsid w:val="002956ED"/>
    <w:rsid w:val="0029659D"/>
    <w:rsid w:val="002969B9"/>
    <w:rsid w:val="00296F43"/>
    <w:rsid w:val="002A0BEC"/>
    <w:rsid w:val="002A3EE3"/>
    <w:rsid w:val="002A4244"/>
    <w:rsid w:val="002A5090"/>
    <w:rsid w:val="002A5D1C"/>
    <w:rsid w:val="002A73BE"/>
    <w:rsid w:val="002A74E9"/>
    <w:rsid w:val="002A7B12"/>
    <w:rsid w:val="002B185A"/>
    <w:rsid w:val="002B1883"/>
    <w:rsid w:val="002B1BCD"/>
    <w:rsid w:val="002B1DB9"/>
    <w:rsid w:val="002B293B"/>
    <w:rsid w:val="002B4170"/>
    <w:rsid w:val="002B6CB3"/>
    <w:rsid w:val="002B77DA"/>
    <w:rsid w:val="002C0B26"/>
    <w:rsid w:val="002C13A8"/>
    <w:rsid w:val="002C141E"/>
    <w:rsid w:val="002C1AD4"/>
    <w:rsid w:val="002C1BAD"/>
    <w:rsid w:val="002C20B1"/>
    <w:rsid w:val="002C226E"/>
    <w:rsid w:val="002C2E1B"/>
    <w:rsid w:val="002C4251"/>
    <w:rsid w:val="002C42B1"/>
    <w:rsid w:val="002C67B5"/>
    <w:rsid w:val="002C6E3F"/>
    <w:rsid w:val="002C6E59"/>
    <w:rsid w:val="002C7166"/>
    <w:rsid w:val="002C7EB1"/>
    <w:rsid w:val="002D0CFC"/>
    <w:rsid w:val="002D4413"/>
    <w:rsid w:val="002D6290"/>
    <w:rsid w:val="002D70A0"/>
    <w:rsid w:val="002D7AE2"/>
    <w:rsid w:val="002E0467"/>
    <w:rsid w:val="002E2348"/>
    <w:rsid w:val="002E2B11"/>
    <w:rsid w:val="002E31F7"/>
    <w:rsid w:val="002E3BFC"/>
    <w:rsid w:val="002F150A"/>
    <w:rsid w:val="002F415E"/>
    <w:rsid w:val="002F47C3"/>
    <w:rsid w:val="002F6771"/>
    <w:rsid w:val="002F69A1"/>
    <w:rsid w:val="0030074F"/>
    <w:rsid w:val="00301258"/>
    <w:rsid w:val="00301E71"/>
    <w:rsid w:val="00302E6B"/>
    <w:rsid w:val="003030FC"/>
    <w:rsid w:val="0030428C"/>
    <w:rsid w:val="003059D7"/>
    <w:rsid w:val="003065BD"/>
    <w:rsid w:val="00306C2F"/>
    <w:rsid w:val="00307F89"/>
    <w:rsid w:val="00314D34"/>
    <w:rsid w:val="00316A6D"/>
    <w:rsid w:val="00316E5C"/>
    <w:rsid w:val="00316F8A"/>
    <w:rsid w:val="00317C53"/>
    <w:rsid w:val="00320A46"/>
    <w:rsid w:val="0032128E"/>
    <w:rsid w:val="003220DC"/>
    <w:rsid w:val="00324D9D"/>
    <w:rsid w:val="0032632A"/>
    <w:rsid w:val="00326CDD"/>
    <w:rsid w:val="00331F8A"/>
    <w:rsid w:val="00332D00"/>
    <w:rsid w:val="0033342A"/>
    <w:rsid w:val="00333CAA"/>
    <w:rsid w:val="003345AF"/>
    <w:rsid w:val="00334EA4"/>
    <w:rsid w:val="00335DA7"/>
    <w:rsid w:val="00335E01"/>
    <w:rsid w:val="00335E7F"/>
    <w:rsid w:val="003362E3"/>
    <w:rsid w:val="0034013D"/>
    <w:rsid w:val="003412CB"/>
    <w:rsid w:val="003424C5"/>
    <w:rsid w:val="003427F1"/>
    <w:rsid w:val="003430BD"/>
    <w:rsid w:val="00343114"/>
    <w:rsid w:val="003435FE"/>
    <w:rsid w:val="0034453D"/>
    <w:rsid w:val="00344578"/>
    <w:rsid w:val="00347030"/>
    <w:rsid w:val="00352A30"/>
    <w:rsid w:val="003532D0"/>
    <w:rsid w:val="0035423F"/>
    <w:rsid w:val="003546CE"/>
    <w:rsid w:val="00356C18"/>
    <w:rsid w:val="00356F67"/>
    <w:rsid w:val="00362FBE"/>
    <w:rsid w:val="003658E9"/>
    <w:rsid w:val="00365A60"/>
    <w:rsid w:val="00367F33"/>
    <w:rsid w:val="00370A30"/>
    <w:rsid w:val="003716EB"/>
    <w:rsid w:val="003749F0"/>
    <w:rsid w:val="00374DCF"/>
    <w:rsid w:val="00374EAD"/>
    <w:rsid w:val="00375C90"/>
    <w:rsid w:val="00375DA3"/>
    <w:rsid w:val="00377F14"/>
    <w:rsid w:val="00381341"/>
    <w:rsid w:val="00383076"/>
    <w:rsid w:val="00383414"/>
    <w:rsid w:val="00385461"/>
    <w:rsid w:val="003855E4"/>
    <w:rsid w:val="003858B6"/>
    <w:rsid w:val="00385C8A"/>
    <w:rsid w:val="00385DF7"/>
    <w:rsid w:val="00386CC9"/>
    <w:rsid w:val="00387014"/>
    <w:rsid w:val="00387B90"/>
    <w:rsid w:val="003918FC"/>
    <w:rsid w:val="00391CB0"/>
    <w:rsid w:val="0039220E"/>
    <w:rsid w:val="00392D3A"/>
    <w:rsid w:val="0039329E"/>
    <w:rsid w:val="00394B24"/>
    <w:rsid w:val="00395154"/>
    <w:rsid w:val="0039526C"/>
    <w:rsid w:val="003971F0"/>
    <w:rsid w:val="003A081D"/>
    <w:rsid w:val="003A0AE5"/>
    <w:rsid w:val="003A20C7"/>
    <w:rsid w:val="003A2A55"/>
    <w:rsid w:val="003A3C43"/>
    <w:rsid w:val="003A4A38"/>
    <w:rsid w:val="003A543F"/>
    <w:rsid w:val="003B1059"/>
    <w:rsid w:val="003B117A"/>
    <w:rsid w:val="003B150A"/>
    <w:rsid w:val="003B40A0"/>
    <w:rsid w:val="003B46F5"/>
    <w:rsid w:val="003B481E"/>
    <w:rsid w:val="003B5F03"/>
    <w:rsid w:val="003B7165"/>
    <w:rsid w:val="003C0AB1"/>
    <w:rsid w:val="003C12E4"/>
    <w:rsid w:val="003C1BF5"/>
    <w:rsid w:val="003C5359"/>
    <w:rsid w:val="003C535C"/>
    <w:rsid w:val="003C5AE6"/>
    <w:rsid w:val="003C5E5B"/>
    <w:rsid w:val="003C613A"/>
    <w:rsid w:val="003D0376"/>
    <w:rsid w:val="003D1538"/>
    <w:rsid w:val="003D17BA"/>
    <w:rsid w:val="003D209A"/>
    <w:rsid w:val="003D3458"/>
    <w:rsid w:val="003D3D42"/>
    <w:rsid w:val="003D4EB7"/>
    <w:rsid w:val="003D641C"/>
    <w:rsid w:val="003E0902"/>
    <w:rsid w:val="003E0AC8"/>
    <w:rsid w:val="003E1209"/>
    <w:rsid w:val="003E1485"/>
    <w:rsid w:val="003E3BFC"/>
    <w:rsid w:val="003E6478"/>
    <w:rsid w:val="003E7A40"/>
    <w:rsid w:val="003F045C"/>
    <w:rsid w:val="003F18B0"/>
    <w:rsid w:val="003F2D98"/>
    <w:rsid w:val="003F4B65"/>
    <w:rsid w:val="003F5948"/>
    <w:rsid w:val="003F60EB"/>
    <w:rsid w:val="003F64E6"/>
    <w:rsid w:val="003F6FF3"/>
    <w:rsid w:val="004000F6"/>
    <w:rsid w:val="00400748"/>
    <w:rsid w:val="0040137D"/>
    <w:rsid w:val="00401986"/>
    <w:rsid w:val="004032FC"/>
    <w:rsid w:val="004038DF"/>
    <w:rsid w:val="00403C19"/>
    <w:rsid w:val="004040DC"/>
    <w:rsid w:val="004077D2"/>
    <w:rsid w:val="00411D16"/>
    <w:rsid w:val="00413C0C"/>
    <w:rsid w:val="004143C5"/>
    <w:rsid w:val="00414604"/>
    <w:rsid w:val="00414644"/>
    <w:rsid w:val="004154CC"/>
    <w:rsid w:val="00416827"/>
    <w:rsid w:val="00416ED6"/>
    <w:rsid w:val="00416FCD"/>
    <w:rsid w:val="0042123D"/>
    <w:rsid w:val="004219CD"/>
    <w:rsid w:val="00424F90"/>
    <w:rsid w:val="00426451"/>
    <w:rsid w:val="00427A53"/>
    <w:rsid w:val="004308FB"/>
    <w:rsid w:val="00431F4C"/>
    <w:rsid w:val="0043230C"/>
    <w:rsid w:val="00434465"/>
    <w:rsid w:val="00436499"/>
    <w:rsid w:val="004420CF"/>
    <w:rsid w:val="00442153"/>
    <w:rsid w:val="00442997"/>
    <w:rsid w:val="00442AE7"/>
    <w:rsid w:val="0044373E"/>
    <w:rsid w:val="00444CD4"/>
    <w:rsid w:val="004469AE"/>
    <w:rsid w:val="00447AEB"/>
    <w:rsid w:val="00450872"/>
    <w:rsid w:val="004508E3"/>
    <w:rsid w:val="00451445"/>
    <w:rsid w:val="00452D7F"/>
    <w:rsid w:val="00454AC5"/>
    <w:rsid w:val="00454D13"/>
    <w:rsid w:val="0045550A"/>
    <w:rsid w:val="0046014C"/>
    <w:rsid w:val="00460EEA"/>
    <w:rsid w:val="00461A5F"/>
    <w:rsid w:val="00462AB0"/>
    <w:rsid w:val="00462AC1"/>
    <w:rsid w:val="004630D3"/>
    <w:rsid w:val="00464271"/>
    <w:rsid w:val="00464594"/>
    <w:rsid w:val="00464AF2"/>
    <w:rsid w:val="00465B22"/>
    <w:rsid w:val="00465F9B"/>
    <w:rsid w:val="004669E3"/>
    <w:rsid w:val="00466BF5"/>
    <w:rsid w:val="004727AA"/>
    <w:rsid w:val="004735E8"/>
    <w:rsid w:val="00473B6E"/>
    <w:rsid w:val="0047511B"/>
    <w:rsid w:val="0047665A"/>
    <w:rsid w:val="004776C4"/>
    <w:rsid w:val="00480BAF"/>
    <w:rsid w:val="004834DA"/>
    <w:rsid w:val="0048370A"/>
    <w:rsid w:val="00483EA3"/>
    <w:rsid w:val="00485303"/>
    <w:rsid w:val="004914C6"/>
    <w:rsid w:val="00491DA5"/>
    <w:rsid w:val="00492DA7"/>
    <w:rsid w:val="0049376F"/>
    <w:rsid w:val="00496D89"/>
    <w:rsid w:val="00497AE2"/>
    <w:rsid w:val="00497CC1"/>
    <w:rsid w:val="004A05DF"/>
    <w:rsid w:val="004A2060"/>
    <w:rsid w:val="004A28CD"/>
    <w:rsid w:val="004A2D66"/>
    <w:rsid w:val="004A35AF"/>
    <w:rsid w:val="004A39DC"/>
    <w:rsid w:val="004A5469"/>
    <w:rsid w:val="004A5A34"/>
    <w:rsid w:val="004A6E9C"/>
    <w:rsid w:val="004B128F"/>
    <w:rsid w:val="004B74CE"/>
    <w:rsid w:val="004B7B1E"/>
    <w:rsid w:val="004C16CB"/>
    <w:rsid w:val="004C1DBB"/>
    <w:rsid w:val="004C3255"/>
    <w:rsid w:val="004C3BC1"/>
    <w:rsid w:val="004C7B43"/>
    <w:rsid w:val="004D2D13"/>
    <w:rsid w:val="004D41E9"/>
    <w:rsid w:val="004D4A65"/>
    <w:rsid w:val="004E0296"/>
    <w:rsid w:val="004E2B2C"/>
    <w:rsid w:val="004E385E"/>
    <w:rsid w:val="004E4AA0"/>
    <w:rsid w:val="004E61C1"/>
    <w:rsid w:val="004E7DCC"/>
    <w:rsid w:val="004E7EA7"/>
    <w:rsid w:val="004E7F86"/>
    <w:rsid w:val="004F1105"/>
    <w:rsid w:val="004F1F1B"/>
    <w:rsid w:val="004F3172"/>
    <w:rsid w:val="004F319B"/>
    <w:rsid w:val="004F515E"/>
    <w:rsid w:val="004F6D3F"/>
    <w:rsid w:val="004F7F71"/>
    <w:rsid w:val="005003C1"/>
    <w:rsid w:val="00501F5F"/>
    <w:rsid w:val="005024B7"/>
    <w:rsid w:val="00503AFA"/>
    <w:rsid w:val="005060D0"/>
    <w:rsid w:val="00507681"/>
    <w:rsid w:val="00511110"/>
    <w:rsid w:val="005165C8"/>
    <w:rsid w:val="00516F83"/>
    <w:rsid w:val="0052214A"/>
    <w:rsid w:val="005231AE"/>
    <w:rsid w:val="00523A92"/>
    <w:rsid w:val="00523C47"/>
    <w:rsid w:val="00525A8B"/>
    <w:rsid w:val="0052647D"/>
    <w:rsid w:val="005277BB"/>
    <w:rsid w:val="0052799F"/>
    <w:rsid w:val="00531AC3"/>
    <w:rsid w:val="00533219"/>
    <w:rsid w:val="00533436"/>
    <w:rsid w:val="00533A93"/>
    <w:rsid w:val="00534E82"/>
    <w:rsid w:val="005356D3"/>
    <w:rsid w:val="00535F99"/>
    <w:rsid w:val="0054135E"/>
    <w:rsid w:val="0054397C"/>
    <w:rsid w:val="00543E5C"/>
    <w:rsid w:val="0054461C"/>
    <w:rsid w:val="00546407"/>
    <w:rsid w:val="005479D0"/>
    <w:rsid w:val="00553C9C"/>
    <w:rsid w:val="005547BC"/>
    <w:rsid w:val="00554C8C"/>
    <w:rsid w:val="00557734"/>
    <w:rsid w:val="00561791"/>
    <w:rsid w:val="0056383A"/>
    <w:rsid w:val="00563BE4"/>
    <w:rsid w:val="00563E2B"/>
    <w:rsid w:val="0056732B"/>
    <w:rsid w:val="00567A07"/>
    <w:rsid w:val="00567DE9"/>
    <w:rsid w:val="00570EF4"/>
    <w:rsid w:val="00571A9A"/>
    <w:rsid w:val="00571C87"/>
    <w:rsid w:val="00571F8F"/>
    <w:rsid w:val="0057298F"/>
    <w:rsid w:val="0057339C"/>
    <w:rsid w:val="00573771"/>
    <w:rsid w:val="005737DB"/>
    <w:rsid w:val="00573A65"/>
    <w:rsid w:val="00575B42"/>
    <w:rsid w:val="005765ED"/>
    <w:rsid w:val="0057777C"/>
    <w:rsid w:val="00582921"/>
    <w:rsid w:val="00584210"/>
    <w:rsid w:val="0058634C"/>
    <w:rsid w:val="00587652"/>
    <w:rsid w:val="005923F4"/>
    <w:rsid w:val="005927EE"/>
    <w:rsid w:val="00593C5E"/>
    <w:rsid w:val="00596896"/>
    <w:rsid w:val="00596C1A"/>
    <w:rsid w:val="005970F6"/>
    <w:rsid w:val="005977F5"/>
    <w:rsid w:val="00597E3B"/>
    <w:rsid w:val="005A1453"/>
    <w:rsid w:val="005A32B7"/>
    <w:rsid w:val="005A332E"/>
    <w:rsid w:val="005A5081"/>
    <w:rsid w:val="005A5879"/>
    <w:rsid w:val="005A5B36"/>
    <w:rsid w:val="005A7CAB"/>
    <w:rsid w:val="005B17D7"/>
    <w:rsid w:val="005B2412"/>
    <w:rsid w:val="005B33E0"/>
    <w:rsid w:val="005B44AB"/>
    <w:rsid w:val="005B55B6"/>
    <w:rsid w:val="005B7BA0"/>
    <w:rsid w:val="005B7FF3"/>
    <w:rsid w:val="005C0AB0"/>
    <w:rsid w:val="005C173A"/>
    <w:rsid w:val="005C5031"/>
    <w:rsid w:val="005C523B"/>
    <w:rsid w:val="005C5810"/>
    <w:rsid w:val="005C5E4C"/>
    <w:rsid w:val="005C5E9C"/>
    <w:rsid w:val="005C68FE"/>
    <w:rsid w:val="005D0C78"/>
    <w:rsid w:val="005D2B63"/>
    <w:rsid w:val="005D5AA4"/>
    <w:rsid w:val="005D6AF3"/>
    <w:rsid w:val="005D7EE1"/>
    <w:rsid w:val="005E05B7"/>
    <w:rsid w:val="005E0870"/>
    <w:rsid w:val="005E0D97"/>
    <w:rsid w:val="005E11DB"/>
    <w:rsid w:val="005E15BC"/>
    <w:rsid w:val="005E22F9"/>
    <w:rsid w:val="005E37A7"/>
    <w:rsid w:val="005E37CB"/>
    <w:rsid w:val="005E5C10"/>
    <w:rsid w:val="005E6882"/>
    <w:rsid w:val="005F016F"/>
    <w:rsid w:val="005F1F43"/>
    <w:rsid w:val="005F7C09"/>
    <w:rsid w:val="005F7C18"/>
    <w:rsid w:val="005F7FFB"/>
    <w:rsid w:val="00601850"/>
    <w:rsid w:val="00605DD3"/>
    <w:rsid w:val="00605E41"/>
    <w:rsid w:val="006067AF"/>
    <w:rsid w:val="00606E08"/>
    <w:rsid w:val="00606EEA"/>
    <w:rsid w:val="00610FF7"/>
    <w:rsid w:val="00612CF0"/>
    <w:rsid w:val="00613336"/>
    <w:rsid w:val="00615CF4"/>
    <w:rsid w:val="0061610F"/>
    <w:rsid w:val="006170BE"/>
    <w:rsid w:val="0062169B"/>
    <w:rsid w:val="006220DB"/>
    <w:rsid w:val="006255B8"/>
    <w:rsid w:val="00627630"/>
    <w:rsid w:val="0063080D"/>
    <w:rsid w:val="006314C6"/>
    <w:rsid w:val="0063196E"/>
    <w:rsid w:val="0063377B"/>
    <w:rsid w:val="00633A7F"/>
    <w:rsid w:val="00633F7A"/>
    <w:rsid w:val="00634451"/>
    <w:rsid w:val="00634ADF"/>
    <w:rsid w:val="00635480"/>
    <w:rsid w:val="00635E0B"/>
    <w:rsid w:val="00636275"/>
    <w:rsid w:val="006363BC"/>
    <w:rsid w:val="00636536"/>
    <w:rsid w:val="0064127F"/>
    <w:rsid w:val="006433DC"/>
    <w:rsid w:val="0064491D"/>
    <w:rsid w:val="006462F1"/>
    <w:rsid w:val="006505FC"/>
    <w:rsid w:val="00652565"/>
    <w:rsid w:val="00653905"/>
    <w:rsid w:val="00653E41"/>
    <w:rsid w:val="00653F76"/>
    <w:rsid w:val="00654F2D"/>
    <w:rsid w:val="00655236"/>
    <w:rsid w:val="00655D75"/>
    <w:rsid w:val="00655F25"/>
    <w:rsid w:val="0065675D"/>
    <w:rsid w:val="00657489"/>
    <w:rsid w:val="00657B25"/>
    <w:rsid w:val="00660130"/>
    <w:rsid w:val="00661F10"/>
    <w:rsid w:val="00662DD6"/>
    <w:rsid w:val="0066300A"/>
    <w:rsid w:val="006641AC"/>
    <w:rsid w:val="00664BC6"/>
    <w:rsid w:val="00665083"/>
    <w:rsid w:val="0066531C"/>
    <w:rsid w:val="00666991"/>
    <w:rsid w:val="00667D38"/>
    <w:rsid w:val="00667FE5"/>
    <w:rsid w:val="0067003B"/>
    <w:rsid w:val="0067015E"/>
    <w:rsid w:val="00671949"/>
    <w:rsid w:val="00671D5F"/>
    <w:rsid w:val="00672C2A"/>
    <w:rsid w:val="00673280"/>
    <w:rsid w:val="006739FF"/>
    <w:rsid w:val="00682765"/>
    <w:rsid w:val="006837D2"/>
    <w:rsid w:val="006839BE"/>
    <w:rsid w:val="00684EA1"/>
    <w:rsid w:val="00685156"/>
    <w:rsid w:val="006854D1"/>
    <w:rsid w:val="0068667C"/>
    <w:rsid w:val="00687FBA"/>
    <w:rsid w:val="0069183C"/>
    <w:rsid w:val="006934A0"/>
    <w:rsid w:val="0069350B"/>
    <w:rsid w:val="00695790"/>
    <w:rsid w:val="00697C82"/>
    <w:rsid w:val="006A1CE8"/>
    <w:rsid w:val="006A2CEC"/>
    <w:rsid w:val="006A3D67"/>
    <w:rsid w:val="006A475D"/>
    <w:rsid w:val="006A4DA7"/>
    <w:rsid w:val="006A5295"/>
    <w:rsid w:val="006A730F"/>
    <w:rsid w:val="006B114B"/>
    <w:rsid w:val="006B359D"/>
    <w:rsid w:val="006B3D3A"/>
    <w:rsid w:val="006B5D8D"/>
    <w:rsid w:val="006B73F2"/>
    <w:rsid w:val="006C138A"/>
    <w:rsid w:val="006C2275"/>
    <w:rsid w:val="006C3BFE"/>
    <w:rsid w:val="006C4705"/>
    <w:rsid w:val="006C6C37"/>
    <w:rsid w:val="006D1113"/>
    <w:rsid w:val="006D1484"/>
    <w:rsid w:val="006D18D5"/>
    <w:rsid w:val="006D2A46"/>
    <w:rsid w:val="006D3502"/>
    <w:rsid w:val="006D3F0F"/>
    <w:rsid w:val="006D3F61"/>
    <w:rsid w:val="006D444D"/>
    <w:rsid w:val="006D4F03"/>
    <w:rsid w:val="006D5436"/>
    <w:rsid w:val="006D7CEF"/>
    <w:rsid w:val="006E089F"/>
    <w:rsid w:val="006E09BA"/>
    <w:rsid w:val="006E790C"/>
    <w:rsid w:val="006F04F1"/>
    <w:rsid w:val="006F08B9"/>
    <w:rsid w:val="006F3020"/>
    <w:rsid w:val="006F3204"/>
    <w:rsid w:val="006F3882"/>
    <w:rsid w:val="006F46FB"/>
    <w:rsid w:val="006F48DA"/>
    <w:rsid w:val="006F510C"/>
    <w:rsid w:val="00700853"/>
    <w:rsid w:val="00700B4C"/>
    <w:rsid w:val="00701941"/>
    <w:rsid w:val="007027F8"/>
    <w:rsid w:val="00703CAA"/>
    <w:rsid w:val="00704A05"/>
    <w:rsid w:val="00704A65"/>
    <w:rsid w:val="00704DD0"/>
    <w:rsid w:val="00705EA1"/>
    <w:rsid w:val="00707DBC"/>
    <w:rsid w:val="00710179"/>
    <w:rsid w:val="00710416"/>
    <w:rsid w:val="007112C7"/>
    <w:rsid w:val="007123AD"/>
    <w:rsid w:val="00712627"/>
    <w:rsid w:val="00712EF0"/>
    <w:rsid w:val="007136E2"/>
    <w:rsid w:val="00713E86"/>
    <w:rsid w:val="007155E9"/>
    <w:rsid w:val="00715613"/>
    <w:rsid w:val="007200A0"/>
    <w:rsid w:val="007205FC"/>
    <w:rsid w:val="007210B0"/>
    <w:rsid w:val="007210DD"/>
    <w:rsid w:val="00721CC7"/>
    <w:rsid w:val="00722821"/>
    <w:rsid w:val="00723101"/>
    <w:rsid w:val="0072337E"/>
    <w:rsid w:val="00724AE9"/>
    <w:rsid w:val="00724C78"/>
    <w:rsid w:val="00725154"/>
    <w:rsid w:val="007252B3"/>
    <w:rsid w:val="007276DD"/>
    <w:rsid w:val="00730B30"/>
    <w:rsid w:val="00730E6E"/>
    <w:rsid w:val="00732994"/>
    <w:rsid w:val="00732D41"/>
    <w:rsid w:val="00734AF2"/>
    <w:rsid w:val="007356B7"/>
    <w:rsid w:val="00740C1F"/>
    <w:rsid w:val="00741BA2"/>
    <w:rsid w:val="007424C6"/>
    <w:rsid w:val="007427A6"/>
    <w:rsid w:val="0074675A"/>
    <w:rsid w:val="00746820"/>
    <w:rsid w:val="0074719C"/>
    <w:rsid w:val="0074729E"/>
    <w:rsid w:val="00756F4F"/>
    <w:rsid w:val="00761D7C"/>
    <w:rsid w:val="007653F7"/>
    <w:rsid w:val="00765BC1"/>
    <w:rsid w:val="00765F57"/>
    <w:rsid w:val="00766425"/>
    <w:rsid w:val="007664F4"/>
    <w:rsid w:val="00767B4C"/>
    <w:rsid w:val="00770CBD"/>
    <w:rsid w:val="00772452"/>
    <w:rsid w:val="0077287D"/>
    <w:rsid w:val="00772EA3"/>
    <w:rsid w:val="00772F3E"/>
    <w:rsid w:val="00773240"/>
    <w:rsid w:val="007734E3"/>
    <w:rsid w:val="00774613"/>
    <w:rsid w:val="007746B7"/>
    <w:rsid w:val="007753FD"/>
    <w:rsid w:val="007756A6"/>
    <w:rsid w:val="0077643E"/>
    <w:rsid w:val="007765E8"/>
    <w:rsid w:val="00776F39"/>
    <w:rsid w:val="00780BE2"/>
    <w:rsid w:val="00782522"/>
    <w:rsid w:val="007825E3"/>
    <w:rsid w:val="00783F62"/>
    <w:rsid w:val="007866E2"/>
    <w:rsid w:val="00787F9E"/>
    <w:rsid w:val="007901F1"/>
    <w:rsid w:val="00793055"/>
    <w:rsid w:val="007930D1"/>
    <w:rsid w:val="007964DF"/>
    <w:rsid w:val="00796625"/>
    <w:rsid w:val="007A77B2"/>
    <w:rsid w:val="007A7DA5"/>
    <w:rsid w:val="007B0A5B"/>
    <w:rsid w:val="007B212E"/>
    <w:rsid w:val="007B2A33"/>
    <w:rsid w:val="007B2F41"/>
    <w:rsid w:val="007B64BA"/>
    <w:rsid w:val="007C05C2"/>
    <w:rsid w:val="007C1214"/>
    <w:rsid w:val="007C158F"/>
    <w:rsid w:val="007C4E52"/>
    <w:rsid w:val="007C5D43"/>
    <w:rsid w:val="007C5DC4"/>
    <w:rsid w:val="007C6F3A"/>
    <w:rsid w:val="007D030B"/>
    <w:rsid w:val="007D06F5"/>
    <w:rsid w:val="007D150D"/>
    <w:rsid w:val="007D1AF2"/>
    <w:rsid w:val="007D2AA2"/>
    <w:rsid w:val="007D3F83"/>
    <w:rsid w:val="007D417E"/>
    <w:rsid w:val="007E4169"/>
    <w:rsid w:val="007E5A21"/>
    <w:rsid w:val="007E5AA4"/>
    <w:rsid w:val="007E5C1C"/>
    <w:rsid w:val="007E759A"/>
    <w:rsid w:val="007F0639"/>
    <w:rsid w:val="007F110E"/>
    <w:rsid w:val="007F1352"/>
    <w:rsid w:val="007F22B7"/>
    <w:rsid w:val="007F33D3"/>
    <w:rsid w:val="007F3948"/>
    <w:rsid w:val="007F4993"/>
    <w:rsid w:val="0080158F"/>
    <w:rsid w:val="0080637F"/>
    <w:rsid w:val="00806961"/>
    <w:rsid w:val="00807A1D"/>
    <w:rsid w:val="00810AAC"/>
    <w:rsid w:val="00812538"/>
    <w:rsid w:val="00813A18"/>
    <w:rsid w:val="00813B1C"/>
    <w:rsid w:val="008141D8"/>
    <w:rsid w:val="00815106"/>
    <w:rsid w:val="00815299"/>
    <w:rsid w:val="008152BF"/>
    <w:rsid w:val="0081547A"/>
    <w:rsid w:val="008174EB"/>
    <w:rsid w:val="00822471"/>
    <w:rsid w:val="00822E4E"/>
    <w:rsid w:val="0082722D"/>
    <w:rsid w:val="00831DB4"/>
    <w:rsid w:val="008321E5"/>
    <w:rsid w:val="0083376D"/>
    <w:rsid w:val="008365CA"/>
    <w:rsid w:val="00840071"/>
    <w:rsid w:val="008401C0"/>
    <w:rsid w:val="00840A6A"/>
    <w:rsid w:val="0084141D"/>
    <w:rsid w:val="00841570"/>
    <w:rsid w:val="00841D8B"/>
    <w:rsid w:val="00841F61"/>
    <w:rsid w:val="0084292E"/>
    <w:rsid w:val="00843E17"/>
    <w:rsid w:val="008442B6"/>
    <w:rsid w:val="008466BD"/>
    <w:rsid w:val="00846B1D"/>
    <w:rsid w:val="00847065"/>
    <w:rsid w:val="00851B9D"/>
    <w:rsid w:val="00853715"/>
    <w:rsid w:val="00853E0E"/>
    <w:rsid w:val="00854F7B"/>
    <w:rsid w:val="00855736"/>
    <w:rsid w:val="00855A65"/>
    <w:rsid w:val="00855E5A"/>
    <w:rsid w:val="008564C7"/>
    <w:rsid w:val="00857CB6"/>
    <w:rsid w:val="00864196"/>
    <w:rsid w:val="00864A06"/>
    <w:rsid w:val="00865266"/>
    <w:rsid w:val="0086578F"/>
    <w:rsid w:val="008670B4"/>
    <w:rsid w:val="00870214"/>
    <w:rsid w:val="00870E38"/>
    <w:rsid w:val="00871214"/>
    <w:rsid w:val="00874E4C"/>
    <w:rsid w:val="008759FC"/>
    <w:rsid w:val="00876199"/>
    <w:rsid w:val="00876DA0"/>
    <w:rsid w:val="0087785B"/>
    <w:rsid w:val="008779A4"/>
    <w:rsid w:val="00877FBB"/>
    <w:rsid w:val="00881BE4"/>
    <w:rsid w:val="00885E2A"/>
    <w:rsid w:val="00886AB1"/>
    <w:rsid w:val="00886C7F"/>
    <w:rsid w:val="00886D98"/>
    <w:rsid w:val="00886F64"/>
    <w:rsid w:val="008876EC"/>
    <w:rsid w:val="00890C4E"/>
    <w:rsid w:val="00890DE0"/>
    <w:rsid w:val="00891001"/>
    <w:rsid w:val="00893C48"/>
    <w:rsid w:val="00893CEC"/>
    <w:rsid w:val="008943C9"/>
    <w:rsid w:val="00894534"/>
    <w:rsid w:val="00894B49"/>
    <w:rsid w:val="00894BB5"/>
    <w:rsid w:val="00895B00"/>
    <w:rsid w:val="008A102A"/>
    <w:rsid w:val="008A1C8C"/>
    <w:rsid w:val="008A3347"/>
    <w:rsid w:val="008A5021"/>
    <w:rsid w:val="008A6537"/>
    <w:rsid w:val="008A6BB7"/>
    <w:rsid w:val="008A71CC"/>
    <w:rsid w:val="008A789E"/>
    <w:rsid w:val="008B0487"/>
    <w:rsid w:val="008B189F"/>
    <w:rsid w:val="008B3F68"/>
    <w:rsid w:val="008B4A84"/>
    <w:rsid w:val="008B790E"/>
    <w:rsid w:val="008B7941"/>
    <w:rsid w:val="008C0625"/>
    <w:rsid w:val="008C1180"/>
    <w:rsid w:val="008C261D"/>
    <w:rsid w:val="008C27E9"/>
    <w:rsid w:val="008C2A54"/>
    <w:rsid w:val="008C33C8"/>
    <w:rsid w:val="008C5469"/>
    <w:rsid w:val="008C61E2"/>
    <w:rsid w:val="008D104B"/>
    <w:rsid w:val="008D120A"/>
    <w:rsid w:val="008D1A19"/>
    <w:rsid w:val="008D1CF2"/>
    <w:rsid w:val="008D4A0D"/>
    <w:rsid w:val="008D59C9"/>
    <w:rsid w:val="008D6463"/>
    <w:rsid w:val="008D7DD9"/>
    <w:rsid w:val="008E04A8"/>
    <w:rsid w:val="008E0E8B"/>
    <w:rsid w:val="008E3FCF"/>
    <w:rsid w:val="008E76A5"/>
    <w:rsid w:val="008E797C"/>
    <w:rsid w:val="008F13E5"/>
    <w:rsid w:val="008F4311"/>
    <w:rsid w:val="008F44BE"/>
    <w:rsid w:val="008F7E35"/>
    <w:rsid w:val="009045D3"/>
    <w:rsid w:val="00905501"/>
    <w:rsid w:val="0090623A"/>
    <w:rsid w:val="009073B0"/>
    <w:rsid w:val="0091000E"/>
    <w:rsid w:val="00910E25"/>
    <w:rsid w:val="00910EFB"/>
    <w:rsid w:val="009132BF"/>
    <w:rsid w:val="009137EA"/>
    <w:rsid w:val="00914752"/>
    <w:rsid w:val="009157C8"/>
    <w:rsid w:val="0091601E"/>
    <w:rsid w:val="009177F8"/>
    <w:rsid w:val="0091787D"/>
    <w:rsid w:val="0092105C"/>
    <w:rsid w:val="00921D55"/>
    <w:rsid w:val="00922F03"/>
    <w:rsid w:val="009232E2"/>
    <w:rsid w:val="00923BB4"/>
    <w:rsid w:val="009247E1"/>
    <w:rsid w:val="00925CC8"/>
    <w:rsid w:val="0092714B"/>
    <w:rsid w:val="00932E63"/>
    <w:rsid w:val="00933028"/>
    <w:rsid w:val="00934F5F"/>
    <w:rsid w:val="00936D0C"/>
    <w:rsid w:val="0093791D"/>
    <w:rsid w:val="00937A48"/>
    <w:rsid w:val="00937AC4"/>
    <w:rsid w:val="00941F5C"/>
    <w:rsid w:val="00942896"/>
    <w:rsid w:val="00945801"/>
    <w:rsid w:val="00945F33"/>
    <w:rsid w:val="0095483C"/>
    <w:rsid w:val="00957636"/>
    <w:rsid w:val="00957E13"/>
    <w:rsid w:val="00960187"/>
    <w:rsid w:val="009604DA"/>
    <w:rsid w:val="00961215"/>
    <w:rsid w:val="009628EA"/>
    <w:rsid w:val="00963183"/>
    <w:rsid w:val="00963294"/>
    <w:rsid w:val="00963828"/>
    <w:rsid w:val="00963911"/>
    <w:rsid w:val="0096468E"/>
    <w:rsid w:val="00965AC7"/>
    <w:rsid w:val="00965FA2"/>
    <w:rsid w:val="0096602F"/>
    <w:rsid w:val="00966113"/>
    <w:rsid w:val="00967344"/>
    <w:rsid w:val="00970619"/>
    <w:rsid w:val="009726E0"/>
    <w:rsid w:val="0097440D"/>
    <w:rsid w:val="009745A1"/>
    <w:rsid w:val="00974953"/>
    <w:rsid w:val="00974A3C"/>
    <w:rsid w:val="0097544C"/>
    <w:rsid w:val="00976845"/>
    <w:rsid w:val="009817F5"/>
    <w:rsid w:val="00983158"/>
    <w:rsid w:val="00983B38"/>
    <w:rsid w:val="0098436E"/>
    <w:rsid w:val="009865E6"/>
    <w:rsid w:val="0098695C"/>
    <w:rsid w:val="00986CAA"/>
    <w:rsid w:val="0098741A"/>
    <w:rsid w:val="00991128"/>
    <w:rsid w:val="00992222"/>
    <w:rsid w:val="00994093"/>
    <w:rsid w:val="00995391"/>
    <w:rsid w:val="009A01C6"/>
    <w:rsid w:val="009A14AB"/>
    <w:rsid w:val="009A183A"/>
    <w:rsid w:val="009A1860"/>
    <w:rsid w:val="009A5876"/>
    <w:rsid w:val="009A5A9B"/>
    <w:rsid w:val="009A6C03"/>
    <w:rsid w:val="009A6DDB"/>
    <w:rsid w:val="009B0CB7"/>
    <w:rsid w:val="009B16AA"/>
    <w:rsid w:val="009B3AA3"/>
    <w:rsid w:val="009B4B95"/>
    <w:rsid w:val="009B6186"/>
    <w:rsid w:val="009B65FF"/>
    <w:rsid w:val="009B74EC"/>
    <w:rsid w:val="009C0573"/>
    <w:rsid w:val="009C0E88"/>
    <w:rsid w:val="009C1E58"/>
    <w:rsid w:val="009C2318"/>
    <w:rsid w:val="009C3148"/>
    <w:rsid w:val="009C40AA"/>
    <w:rsid w:val="009C547B"/>
    <w:rsid w:val="009C688B"/>
    <w:rsid w:val="009D0557"/>
    <w:rsid w:val="009D0FA0"/>
    <w:rsid w:val="009D23B4"/>
    <w:rsid w:val="009D4D92"/>
    <w:rsid w:val="009D5CB3"/>
    <w:rsid w:val="009D5E78"/>
    <w:rsid w:val="009D680D"/>
    <w:rsid w:val="009D732C"/>
    <w:rsid w:val="009E218E"/>
    <w:rsid w:val="009E305C"/>
    <w:rsid w:val="009E4C7B"/>
    <w:rsid w:val="009E4C92"/>
    <w:rsid w:val="009E7C0B"/>
    <w:rsid w:val="009F0AB0"/>
    <w:rsid w:val="009F0F6D"/>
    <w:rsid w:val="009F35E2"/>
    <w:rsid w:val="009F3956"/>
    <w:rsid w:val="009F44EB"/>
    <w:rsid w:val="009F7EE4"/>
    <w:rsid w:val="00A038E7"/>
    <w:rsid w:val="00A04E2F"/>
    <w:rsid w:val="00A050C6"/>
    <w:rsid w:val="00A066DF"/>
    <w:rsid w:val="00A06E16"/>
    <w:rsid w:val="00A0773B"/>
    <w:rsid w:val="00A07CFB"/>
    <w:rsid w:val="00A11668"/>
    <w:rsid w:val="00A11E01"/>
    <w:rsid w:val="00A1201F"/>
    <w:rsid w:val="00A14E34"/>
    <w:rsid w:val="00A1700F"/>
    <w:rsid w:val="00A17502"/>
    <w:rsid w:val="00A17DB0"/>
    <w:rsid w:val="00A17E90"/>
    <w:rsid w:val="00A215CD"/>
    <w:rsid w:val="00A221EB"/>
    <w:rsid w:val="00A238DF"/>
    <w:rsid w:val="00A27273"/>
    <w:rsid w:val="00A272F0"/>
    <w:rsid w:val="00A3036E"/>
    <w:rsid w:val="00A30B77"/>
    <w:rsid w:val="00A313E6"/>
    <w:rsid w:val="00A3198B"/>
    <w:rsid w:val="00A3231F"/>
    <w:rsid w:val="00A34031"/>
    <w:rsid w:val="00A342BC"/>
    <w:rsid w:val="00A3500B"/>
    <w:rsid w:val="00A3515C"/>
    <w:rsid w:val="00A35545"/>
    <w:rsid w:val="00A35C4B"/>
    <w:rsid w:val="00A36FE3"/>
    <w:rsid w:val="00A40FC0"/>
    <w:rsid w:val="00A4382F"/>
    <w:rsid w:val="00A4503A"/>
    <w:rsid w:val="00A45570"/>
    <w:rsid w:val="00A45F51"/>
    <w:rsid w:val="00A46006"/>
    <w:rsid w:val="00A46D63"/>
    <w:rsid w:val="00A5438E"/>
    <w:rsid w:val="00A551DC"/>
    <w:rsid w:val="00A55ACF"/>
    <w:rsid w:val="00A566A6"/>
    <w:rsid w:val="00A57001"/>
    <w:rsid w:val="00A60BDD"/>
    <w:rsid w:val="00A62045"/>
    <w:rsid w:val="00A62802"/>
    <w:rsid w:val="00A6382F"/>
    <w:rsid w:val="00A64DCD"/>
    <w:rsid w:val="00A65D1D"/>
    <w:rsid w:val="00A66047"/>
    <w:rsid w:val="00A66495"/>
    <w:rsid w:val="00A66677"/>
    <w:rsid w:val="00A66DFC"/>
    <w:rsid w:val="00A70AF1"/>
    <w:rsid w:val="00A72996"/>
    <w:rsid w:val="00A72A93"/>
    <w:rsid w:val="00A73B71"/>
    <w:rsid w:val="00A74056"/>
    <w:rsid w:val="00A74553"/>
    <w:rsid w:val="00A75AD9"/>
    <w:rsid w:val="00A76009"/>
    <w:rsid w:val="00A80325"/>
    <w:rsid w:val="00A81D1D"/>
    <w:rsid w:val="00A82816"/>
    <w:rsid w:val="00A82826"/>
    <w:rsid w:val="00A84B87"/>
    <w:rsid w:val="00A87E7B"/>
    <w:rsid w:val="00A87EDA"/>
    <w:rsid w:val="00A90724"/>
    <w:rsid w:val="00A917B0"/>
    <w:rsid w:val="00A925DE"/>
    <w:rsid w:val="00A936C3"/>
    <w:rsid w:val="00A93BC5"/>
    <w:rsid w:val="00A9412A"/>
    <w:rsid w:val="00A9490F"/>
    <w:rsid w:val="00A958FD"/>
    <w:rsid w:val="00A963CF"/>
    <w:rsid w:val="00A968CD"/>
    <w:rsid w:val="00AA093E"/>
    <w:rsid w:val="00AA0A2C"/>
    <w:rsid w:val="00AA0A88"/>
    <w:rsid w:val="00AA2A46"/>
    <w:rsid w:val="00AA36BA"/>
    <w:rsid w:val="00AA3FC5"/>
    <w:rsid w:val="00AA5C84"/>
    <w:rsid w:val="00AB3F06"/>
    <w:rsid w:val="00AB42D4"/>
    <w:rsid w:val="00AB48A0"/>
    <w:rsid w:val="00AB5D94"/>
    <w:rsid w:val="00AB5FD7"/>
    <w:rsid w:val="00AB6124"/>
    <w:rsid w:val="00AB673B"/>
    <w:rsid w:val="00AB7B3C"/>
    <w:rsid w:val="00AB7F92"/>
    <w:rsid w:val="00AC079C"/>
    <w:rsid w:val="00AC2123"/>
    <w:rsid w:val="00AC26B8"/>
    <w:rsid w:val="00AC4CE3"/>
    <w:rsid w:val="00AC654C"/>
    <w:rsid w:val="00AD0647"/>
    <w:rsid w:val="00AD1C29"/>
    <w:rsid w:val="00AD227F"/>
    <w:rsid w:val="00AD59A0"/>
    <w:rsid w:val="00AD65BF"/>
    <w:rsid w:val="00AE08D8"/>
    <w:rsid w:val="00AE1494"/>
    <w:rsid w:val="00AE1900"/>
    <w:rsid w:val="00AE1E1D"/>
    <w:rsid w:val="00AE2F44"/>
    <w:rsid w:val="00AE6723"/>
    <w:rsid w:val="00AE7744"/>
    <w:rsid w:val="00AF015D"/>
    <w:rsid w:val="00AF1790"/>
    <w:rsid w:val="00AF1904"/>
    <w:rsid w:val="00AF23B4"/>
    <w:rsid w:val="00AF29A6"/>
    <w:rsid w:val="00AF2E80"/>
    <w:rsid w:val="00AF489C"/>
    <w:rsid w:val="00AF6364"/>
    <w:rsid w:val="00AF6397"/>
    <w:rsid w:val="00B00925"/>
    <w:rsid w:val="00B01886"/>
    <w:rsid w:val="00B01A69"/>
    <w:rsid w:val="00B01CFD"/>
    <w:rsid w:val="00B02234"/>
    <w:rsid w:val="00B02698"/>
    <w:rsid w:val="00B03537"/>
    <w:rsid w:val="00B037F8"/>
    <w:rsid w:val="00B03F99"/>
    <w:rsid w:val="00B03FFE"/>
    <w:rsid w:val="00B04CBD"/>
    <w:rsid w:val="00B05EBE"/>
    <w:rsid w:val="00B06BA8"/>
    <w:rsid w:val="00B0785C"/>
    <w:rsid w:val="00B10826"/>
    <w:rsid w:val="00B11859"/>
    <w:rsid w:val="00B12AD3"/>
    <w:rsid w:val="00B15153"/>
    <w:rsid w:val="00B15E24"/>
    <w:rsid w:val="00B20642"/>
    <w:rsid w:val="00B27A68"/>
    <w:rsid w:val="00B30FB4"/>
    <w:rsid w:val="00B3110A"/>
    <w:rsid w:val="00B31301"/>
    <w:rsid w:val="00B34BEE"/>
    <w:rsid w:val="00B405FF"/>
    <w:rsid w:val="00B41BCF"/>
    <w:rsid w:val="00B4252E"/>
    <w:rsid w:val="00B42D3C"/>
    <w:rsid w:val="00B452E8"/>
    <w:rsid w:val="00B533CA"/>
    <w:rsid w:val="00B5476D"/>
    <w:rsid w:val="00B5494B"/>
    <w:rsid w:val="00B5721E"/>
    <w:rsid w:val="00B57737"/>
    <w:rsid w:val="00B579E7"/>
    <w:rsid w:val="00B57EE0"/>
    <w:rsid w:val="00B608E2"/>
    <w:rsid w:val="00B63097"/>
    <w:rsid w:val="00B6540A"/>
    <w:rsid w:val="00B65A9B"/>
    <w:rsid w:val="00B66CCC"/>
    <w:rsid w:val="00B66FE5"/>
    <w:rsid w:val="00B67110"/>
    <w:rsid w:val="00B67CCC"/>
    <w:rsid w:val="00B67F94"/>
    <w:rsid w:val="00B70784"/>
    <w:rsid w:val="00B71D44"/>
    <w:rsid w:val="00B74521"/>
    <w:rsid w:val="00B75CAA"/>
    <w:rsid w:val="00B76207"/>
    <w:rsid w:val="00B76A83"/>
    <w:rsid w:val="00B76BBB"/>
    <w:rsid w:val="00B80268"/>
    <w:rsid w:val="00B8136C"/>
    <w:rsid w:val="00B81AF6"/>
    <w:rsid w:val="00B828B4"/>
    <w:rsid w:val="00B85745"/>
    <w:rsid w:val="00B86793"/>
    <w:rsid w:val="00B90714"/>
    <w:rsid w:val="00B912DA"/>
    <w:rsid w:val="00B92C7C"/>
    <w:rsid w:val="00B936CD"/>
    <w:rsid w:val="00B94D7D"/>
    <w:rsid w:val="00B94DB3"/>
    <w:rsid w:val="00B950DF"/>
    <w:rsid w:val="00B96854"/>
    <w:rsid w:val="00BA18E5"/>
    <w:rsid w:val="00BA1DB8"/>
    <w:rsid w:val="00BA3DBD"/>
    <w:rsid w:val="00BA57FA"/>
    <w:rsid w:val="00BA5C2B"/>
    <w:rsid w:val="00BA7120"/>
    <w:rsid w:val="00BA77F2"/>
    <w:rsid w:val="00BB0AEB"/>
    <w:rsid w:val="00BB11E8"/>
    <w:rsid w:val="00BB19B7"/>
    <w:rsid w:val="00BB24A5"/>
    <w:rsid w:val="00BB3B16"/>
    <w:rsid w:val="00BB4940"/>
    <w:rsid w:val="00BB4BC7"/>
    <w:rsid w:val="00BB4E5C"/>
    <w:rsid w:val="00BB52BD"/>
    <w:rsid w:val="00BB5DF7"/>
    <w:rsid w:val="00BB5E28"/>
    <w:rsid w:val="00BC11EF"/>
    <w:rsid w:val="00BC2504"/>
    <w:rsid w:val="00BC285A"/>
    <w:rsid w:val="00BC5D4C"/>
    <w:rsid w:val="00BC5E7C"/>
    <w:rsid w:val="00BC6147"/>
    <w:rsid w:val="00BC66A5"/>
    <w:rsid w:val="00BC69DC"/>
    <w:rsid w:val="00BD1FFD"/>
    <w:rsid w:val="00BD2291"/>
    <w:rsid w:val="00BD36C6"/>
    <w:rsid w:val="00BD39CB"/>
    <w:rsid w:val="00BD4226"/>
    <w:rsid w:val="00BD5A04"/>
    <w:rsid w:val="00BD60AF"/>
    <w:rsid w:val="00BE0732"/>
    <w:rsid w:val="00BE0E1A"/>
    <w:rsid w:val="00BE297D"/>
    <w:rsid w:val="00BE2A8A"/>
    <w:rsid w:val="00BE4D88"/>
    <w:rsid w:val="00BE4EDC"/>
    <w:rsid w:val="00BE720A"/>
    <w:rsid w:val="00BE7740"/>
    <w:rsid w:val="00BE7FCF"/>
    <w:rsid w:val="00BF15CF"/>
    <w:rsid w:val="00BF461D"/>
    <w:rsid w:val="00BF4698"/>
    <w:rsid w:val="00BF5615"/>
    <w:rsid w:val="00BF5D85"/>
    <w:rsid w:val="00BF7DB0"/>
    <w:rsid w:val="00C00676"/>
    <w:rsid w:val="00C01250"/>
    <w:rsid w:val="00C01816"/>
    <w:rsid w:val="00C03A97"/>
    <w:rsid w:val="00C07000"/>
    <w:rsid w:val="00C077B7"/>
    <w:rsid w:val="00C10037"/>
    <w:rsid w:val="00C10B10"/>
    <w:rsid w:val="00C115E1"/>
    <w:rsid w:val="00C12AA2"/>
    <w:rsid w:val="00C12BE6"/>
    <w:rsid w:val="00C12F03"/>
    <w:rsid w:val="00C16B11"/>
    <w:rsid w:val="00C175EA"/>
    <w:rsid w:val="00C20DE0"/>
    <w:rsid w:val="00C2256D"/>
    <w:rsid w:val="00C23E77"/>
    <w:rsid w:val="00C240D2"/>
    <w:rsid w:val="00C24459"/>
    <w:rsid w:val="00C252C9"/>
    <w:rsid w:val="00C26FEC"/>
    <w:rsid w:val="00C30168"/>
    <w:rsid w:val="00C3058D"/>
    <w:rsid w:val="00C34F99"/>
    <w:rsid w:val="00C35ED4"/>
    <w:rsid w:val="00C413FB"/>
    <w:rsid w:val="00C45058"/>
    <w:rsid w:val="00C47C5A"/>
    <w:rsid w:val="00C513FE"/>
    <w:rsid w:val="00C52288"/>
    <w:rsid w:val="00C5293B"/>
    <w:rsid w:val="00C532C3"/>
    <w:rsid w:val="00C54EA1"/>
    <w:rsid w:val="00C56428"/>
    <w:rsid w:val="00C56706"/>
    <w:rsid w:val="00C56929"/>
    <w:rsid w:val="00C578AB"/>
    <w:rsid w:val="00C60FC0"/>
    <w:rsid w:val="00C615C8"/>
    <w:rsid w:val="00C62A88"/>
    <w:rsid w:val="00C654CB"/>
    <w:rsid w:val="00C70722"/>
    <w:rsid w:val="00C717CF"/>
    <w:rsid w:val="00C718CC"/>
    <w:rsid w:val="00C718D5"/>
    <w:rsid w:val="00C7240A"/>
    <w:rsid w:val="00C733B4"/>
    <w:rsid w:val="00C73686"/>
    <w:rsid w:val="00C73C9C"/>
    <w:rsid w:val="00C741C8"/>
    <w:rsid w:val="00C7721F"/>
    <w:rsid w:val="00C77503"/>
    <w:rsid w:val="00C80EBA"/>
    <w:rsid w:val="00C816B8"/>
    <w:rsid w:val="00C83A5A"/>
    <w:rsid w:val="00C83C6B"/>
    <w:rsid w:val="00C84AE4"/>
    <w:rsid w:val="00C92C6B"/>
    <w:rsid w:val="00C933D3"/>
    <w:rsid w:val="00C93C7F"/>
    <w:rsid w:val="00C93F6A"/>
    <w:rsid w:val="00C9516B"/>
    <w:rsid w:val="00C966B9"/>
    <w:rsid w:val="00C96978"/>
    <w:rsid w:val="00CA0B9B"/>
    <w:rsid w:val="00CA42C4"/>
    <w:rsid w:val="00CA45BF"/>
    <w:rsid w:val="00CA4641"/>
    <w:rsid w:val="00CB245B"/>
    <w:rsid w:val="00CB309E"/>
    <w:rsid w:val="00CB3276"/>
    <w:rsid w:val="00CB3293"/>
    <w:rsid w:val="00CC01D2"/>
    <w:rsid w:val="00CC046E"/>
    <w:rsid w:val="00CC0DA4"/>
    <w:rsid w:val="00CC1145"/>
    <w:rsid w:val="00CC274E"/>
    <w:rsid w:val="00CC3F47"/>
    <w:rsid w:val="00CC4625"/>
    <w:rsid w:val="00CC4E27"/>
    <w:rsid w:val="00CC4EFF"/>
    <w:rsid w:val="00CC56C7"/>
    <w:rsid w:val="00CD01D5"/>
    <w:rsid w:val="00CD0CCC"/>
    <w:rsid w:val="00CD66BF"/>
    <w:rsid w:val="00CD6966"/>
    <w:rsid w:val="00CD6D70"/>
    <w:rsid w:val="00CD6FA4"/>
    <w:rsid w:val="00CD709E"/>
    <w:rsid w:val="00CD7657"/>
    <w:rsid w:val="00CE17BE"/>
    <w:rsid w:val="00CE1D7C"/>
    <w:rsid w:val="00CE33F2"/>
    <w:rsid w:val="00CE35CD"/>
    <w:rsid w:val="00CE385A"/>
    <w:rsid w:val="00CE38F2"/>
    <w:rsid w:val="00CE4D9D"/>
    <w:rsid w:val="00CE5F18"/>
    <w:rsid w:val="00CE605D"/>
    <w:rsid w:val="00CF010A"/>
    <w:rsid w:val="00CF05A3"/>
    <w:rsid w:val="00CF0D4E"/>
    <w:rsid w:val="00CF142A"/>
    <w:rsid w:val="00CF1902"/>
    <w:rsid w:val="00CF4673"/>
    <w:rsid w:val="00CF6415"/>
    <w:rsid w:val="00D00FB3"/>
    <w:rsid w:val="00D0189A"/>
    <w:rsid w:val="00D01CDB"/>
    <w:rsid w:val="00D01F62"/>
    <w:rsid w:val="00D0278F"/>
    <w:rsid w:val="00D04054"/>
    <w:rsid w:val="00D05A9F"/>
    <w:rsid w:val="00D0756B"/>
    <w:rsid w:val="00D07824"/>
    <w:rsid w:val="00D103BD"/>
    <w:rsid w:val="00D10B54"/>
    <w:rsid w:val="00D10DF8"/>
    <w:rsid w:val="00D13D07"/>
    <w:rsid w:val="00D1431F"/>
    <w:rsid w:val="00D14E03"/>
    <w:rsid w:val="00D16FC7"/>
    <w:rsid w:val="00D17F92"/>
    <w:rsid w:val="00D20BD2"/>
    <w:rsid w:val="00D228F1"/>
    <w:rsid w:val="00D22EAB"/>
    <w:rsid w:val="00D246EF"/>
    <w:rsid w:val="00D25098"/>
    <w:rsid w:val="00D25B67"/>
    <w:rsid w:val="00D26048"/>
    <w:rsid w:val="00D310E3"/>
    <w:rsid w:val="00D31DC5"/>
    <w:rsid w:val="00D33803"/>
    <w:rsid w:val="00D33819"/>
    <w:rsid w:val="00D341F5"/>
    <w:rsid w:val="00D345EA"/>
    <w:rsid w:val="00D349E7"/>
    <w:rsid w:val="00D353D4"/>
    <w:rsid w:val="00D358D3"/>
    <w:rsid w:val="00D40608"/>
    <w:rsid w:val="00D40A34"/>
    <w:rsid w:val="00D4180B"/>
    <w:rsid w:val="00D42AAF"/>
    <w:rsid w:val="00D43B73"/>
    <w:rsid w:val="00D43D88"/>
    <w:rsid w:val="00D45DBF"/>
    <w:rsid w:val="00D46B27"/>
    <w:rsid w:val="00D51420"/>
    <w:rsid w:val="00D5220A"/>
    <w:rsid w:val="00D52644"/>
    <w:rsid w:val="00D53312"/>
    <w:rsid w:val="00D55086"/>
    <w:rsid w:val="00D551AE"/>
    <w:rsid w:val="00D5580C"/>
    <w:rsid w:val="00D57E02"/>
    <w:rsid w:val="00D63855"/>
    <w:rsid w:val="00D64ECD"/>
    <w:rsid w:val="00D6572D"/>
    <w:rsid w:val="00D65C3E"/>
    <w:rsid w:val="00D65C9B"/>
    <w:rsid w:val="00D67374"/>
    <w:rsid w:val="00D674CB"/>
    <w:rsid w:val="00D678B8"/>
    <w:rsid w:val="00D70A58"/>
    <w:rsid w:val="00D71392"/>
    <w:rsid w:val="00D71AD8"/>
    <w:rsid w:val="00D71E6F"/>
    <w:rsid w:val="00D74180"/>
    <w:rsid w:val="00D75EA6"/>
    <w:rsid w:val="00D777C5"/>
    <w:rsid w:val="00D8020D"/>
    <w:rsid w:val="00D8043D"/>
    <w:rsid w:val="00D81F2A"/>
    <w:rsid w:val="00D82210"/>
    <w:rsid w:val="00D839A9"/>
    <w:rsid w:val="00D839D9"/>
    <w:rsid w:val="00D84352"/>
    <w:rsid w:val="00D87381"/>
    <w:rsid w:val="00D87BA4"/>
    <w:rsid w:val="00D90D2D"/>
    <w:rsid w:val="00D91D43"/>
    <w:rsid w:val="00D9267F"/>
    <w:rsid w:val="00D92FF6"/>
    <w:rsid w:val="00D933F6"/>
    <w:rsid w:val="00D93A49"/>
    <w:rsid w:val="00D945CB"/>
    <w:rsid w:val="00D95338"/>
    <w:rsid w:val="00D97293"/>
    <w:rsid w:val="00D974F0"/>
    <w:rsid w:val="00DA08EC"/>
    <w:rsid w:val="00DA0E72"/>
    <w:rsid w:val="00DA1C9D"/>
    <w:rsid w:val="00DA325F"/>
    <w:rsid w:val="00DA327D"/>
    <w:rsid w:val="00DA4E26"/>
    <w:rsid w:val="00DB0C2A"/>
    <w:rsid w:val="00DB21E9"/>
    <w:rsid w:val="00DB597A"/>
    <w:rsid w:val="00DB5CFF"/>
    <w:rsid w:val="00DB7A36"/>
    <w:rsid w:val="00DC0602"/>
    <w:rsid w:val="00DC3755"/>
    <w:rsid w:val="00DC4C5F"/>
    <w:rsid w:val="00DC64D4"/>
    <w:rsid w:val="00DC6591"/>
    <w:rsid w:val="00DC6E46"/>
    <w:rsid w:val="00DC7374"/>
    <w:rsid w:val="00DC7C2E"/>
    <w:rsid w:val="00DD3400"/>
    <w:rsid w:val="00DD38E6"/>
    <w:rsid w:val="00DD4D06"/>
    <w:rsid w:val="00DD56CD"/>
    <w:rsid w:val="00DD5884"/>
    <w:rsid w:val="00DD5B72"/>
    <w:rsid w:val="00DD65D0"/>
    <w:rsid w:val="00DD7A20"/>
    <w:rsid w:val="00DD7FAF"/>
    <w:rsid w:val="00DE0F27"/>
    <w:rsid w:val="00DE1689"/>
    <w:rsid w:val="00DE1EDF"/>
    <w:rsid w:val="00DE22E9"/>
    <w:rsid w:val="00DE41CB"/>
    <w:rsid w:val="00DE42E6"/>
    <w:rsid w:val="00DE5800"/>
    <w:rsid w:val="00DE654B"/>
    <w:rsid w:val="00DF0280"/>
    <w:rsid w:val="00DF03C4"/>
    <w:rsid w:val="00DF2186"/>
    <w:rsid w:val="00DF3A4F"/>
    <w:rsid w:val="00DF40B7"/>
    <w:rsid w:val="00DF54A2"/>
    <w:rsid w:val="00DF5771"/>
    <w:rsid w:val="00DF6F36"/>
    <w:rsid w:val="00E0018D"/>
    <w:rsid w:val="00E00AEC"/>
    <w:rsid w:val="00E024C3"/>
    <w:rsid w:val="00E02D4B"/>
    <w:rsid w:val="00E03A2B"/>
    <w:rsid w:val="00E065C3"/>
    <w:rsid w:val="00E100A0"/>
    <w:rsid w:val="00E102A8"/>
    <w:rsid w:val="00E120E7"/>
    <w:rsid w:val="00E14088"/>
    <w:rsid w:val="00E14C19"/>
    <w:rsid w:val="00E15CD8"/>
    <w:rsid w:val="00E15D67"/>
    <w:rsid w:val="00E1792A"/>
    <w:rsid w:val="00E20600"/>
    <w:rsid w:val="00E21747"/>
    <w:rsid w:val="00E22DE8"/>
    <w:rsid w:val="00E27A0C"/>
    <w:rsid w:val="00E3112D"/>
    <w:rsid w:val="00E31FC9"/>
    <w:rsid w:val="00E36485"/>
    <w:rsid w:val="00E37776"/>
    <w:rsid w:val="00E40F25"/>
    <w:rsid w:val="00E4383E"/>
    <w:rsid w:val="00E46F81"/>
    <w:rsid w:val="00E470E2"/>
    <w:rsid w:val="00E476A2"/>
    <w:rsid w:val="00E50628"/>
    <w:rsid w:val="00E509E1"/>
    <w:rsid w:val="00E50F65"/>
    <w:rsid w:val="00E5167D"/>
    <w:rsid w:val="00E53ACA"/>
    <w:rsid w:val="00E5577D"/>
    <w:rsid w:val="00E60696"/>
    <w:rsid w:val="00E61CB7"/>
    <w:rsid w:val="00E63607"/>
    <w:rsid w:val="00E63E03"/>
    <w:rsid w:val="00E653DC"/>
    <w:rsid w:val="00E6572F"/>
    <w:rsid w:val="00E66D10"/>
    <w:rsid w:val="00E67E8D"/>
    <w:rsid w:val="00E67F44"/>
    <w:rsid w:val="00E71E28"/>
    <w:rsid w:val="00E724D6"/>
    <w:rsid w:val="00E74B2F"/>
    <w:rsid w:val="00E760F5"/>
    <w:rsid w:val="00E76403"/>
    <w:rsid w:val="00E80732"/>
    <w:rsid w:val="00E815FB"/>
    <w:rsid w:val="00E81AE3"/>
    <w:rsid w:val="00E81E4D"/>
    <w:rsid w:val="00E823F0"/>
    <w:rsid w:val="00E824F3"/>
    <w:rsid w:val="00E82812"/>
    <w:rsid w:val="00E8295E"/>
    <w:rsid w:val="00E82C05"/>
    <w:rsid w:val="00E82DA0"/>
    <w:rsid w:val="00E82F4B"/>
    <w:rsid w:val="00E83406"/>
    <w:rsid w:val="00E86A84"/>
    <w:rsid w:val="00E86F50"/>
    <w:rsid w:val="00E87322"/>
    <w:rsid w:val="00E90797"/>
    <w:rsid w:val="00E91175"/>
    <w:rsid w:val="00E91EA2"/>
    <w:rsid w:val="00E922FC"/>
    <w:rsid w:val="00E94061"/>
    <w:rsid w:val="00E94B9A"/>
    <w:rsid w:val="00E95A02"/>
    <w:rsid w:val="00E96DA6"/>
    <w:rsid w:val="00EA1399"/>
    <w:rsid w:val="00EA2167"/>
    <w:rsid w:val="00EA34F5"/>
    <w:rsid w:val="00EA43B3"/>
    <w:rsid w:val="00EA4B28"/>
    <w:rsid w:val="00EA6076"/>
    <w:rsid w:val="00EA761E"/>
    <w:rsid w:val="00EA7F63"/>
    <w:rsid w:val="00EB1DD3"/>
    <w:rsid w:val="00EB3B7A"/>
    <w:rsid w:val="00EB4D82"/>
    <w:rsid w:val="00EB5E26"/>
    <w:rsid w:val="00EC0058"/>
    <w:rsid w:val="00EC0C66"/>
    <w:rsid w:val="00EC1210"/>
    <w:rsid w:val="00EC1C43"/>
    <w:rsid w:val="00EC549C"/>
    <w:rsid w:val="00EC60C2"/>
    <w:rsid w:val="00EC6349"/>
    <w:rsid w:val="00EC7275"/>
    <w:rsid w:val="00ED02AD"/>
    <w:rsid w:val="00ED15F7"/>
    <w:rsid w:val="00ED2C27"/>
    <w:rsid w:val="00ED3213"/>
    <w:rsid w:val="00ED400E"/>
    <w:rsid w:val="00ED4604"/>
    <w:rsid w:val="00ED5563"/>
    <w:rsid w:val="00EE1EEE"/>
    <w:rsid w:val="00EE1FEE"/>
    <w:rsid w:val="00EE29F9"/>
    <w:rsid w:val="00EE3EA2"/>
    <w:rsid w:val="00EE4533"/>
    <w:rsid w:val="00EE5D64"/>
    <w:rsid w:val="00EE687D"/>
    <w:rsid w:val="00EE7B54"/>
    <w:rsid w:val="00EF36F9"/>
    <w:rsid w:val="00EF72C2"/>
    <w:rsid w:val="00EF78F9"/>
    <w:rsid w:val="00EF7CCC"/>
    <w:rsid w:val="00F0070E"/>
    <w:rsid w:val="00F0124F"/>
    <w:rsid w:val="00F0130C"/>
    <w:rsid w:val="00F017B8"/>
    <w:rsid w:val="00F02402"/>
    <w:rsid w:val="00F02C21"/>
    <w:rsid w:val="00F033D6"/>
    <w:rsid w:val="00F03824"/>
    <w:rsid w:val="00F04251"/>
    <w:rsid w:val="00F055CE"/>
    <w:rsid w:val="00F0576A"/>
    <w:rsid w:val="00F057AB"/>
    <w:rsid w:val="00F0581D"/>
    <w:rsid w:val="00F06C1B"/>
    <w:rsid w:val="00F07741"/>
    <w:rsid w:val="00F118F6"/>
    <w:rsid w:val="00F12043"/>
    <w:rsid w:val="00F12D6F"/>
    <w:rsid w:val="00F137D5"/>
    <w:rsid w:val="00F13857"/>
    <w:rsid w:val="00F138C4"/>
    <w:rsid w:val="00F13F2D"/>
    <w:rsid w:val="00F140B3"/>
    <w:rsid w:val="00F223B6"/>
    <w:rsid w:val="00F24382"/>
    <w:rsid w:val="00F24A9F"/>
    <w:rsid w:val="00F277DE"/>
    <w:rsid w:val="00F304F5"/>
    <w:rsid w:val="00F32420"/>
    <w:rsid w:val="00F32B03"/>
    <w:rsid w:val="00F34348"/>
    <w:rsid w:val="00F34BC7"/>
    <w:rsid w:val="00F374FD"/>
    <w:rsid w:val="00F37A7E"/>
    <w:rsid w:val="00F40173"/>
    <w:rsid w:val="00F402BA"/>
    <w:rsid w:val="00F40530"/>
    <w:rsid w:val="00F40F56"/>
    <w:rsid w:val="00F41A82"/>
    <w:rsid w:val="00F42E06"/>
    <w:rsid w:val="00F44514"/>
    <w:rsid w:val="00F451C8"/>
    <w:rsid w:val="00F45953"/>
    <w:rsid w:val="00F46582"/>
    <w:rsid w:val="00F47DD6"/>
    <w:rsid w:val="00F50216"/>
    <w:rsid w:val="00F50EF3"/>
    <w:rsid w:val="00F52868"/>
    <w:rsid w:val="00F52EC2"/>
    <w:rsid w:val="00F544DB"/>
    <w:rsid w:val="00F5477A"/>
    <w:rsid w:val="00F54F57"/>
    <w:rsid w:val="00F60BD0"/>
    <w:rsid w:val="00F62D11"/>
    <w:rsid w:val="00F62E10"/>
    <w:rsid w:val="00F635DC"/>
    <w:rsid w:val="00F6402A"/>
    <w:rsid w:val="00F65283"/>
    <w:rsid w:val="00F66419"/>
    <w:rsid w:val="00F70444"/>
    <w:rsid w:val="00F70AD3"/>
    <w:rsid w:val="00F71147"/>
    <w:rsid w:val="00F76688"/>
    <w:rsid w:val="00F80BA3"/>
    <w:rsid w:val="00F829FA"/>
    <w:rsid w:val="00F83A03"/>
    <w:rsid w:val="00F85372"/>
    <w:rsid w:val="00F86620"/>
    <w:rsid w:val="00F86F36"/>
    <w:rsid w:val="00F87432"/>
    <w:rsid w:val="00F904BF"/>
    <w:rsid w:val="00F90514"/>
    <w:rsid w:val="00F923A6"/>
    <w:rsid w:val="00F95DCD"/>
    <w:rsid w:val="00F96BB0"/>
    <w:rsid w:val="00FA12C3"/>
    <w:rsid w:val="00FA1585"/>
    <w:rsid w:val="00FA2985"/>
    <w:rsid w:val="00FA30C9"/>
    <w:rsid w:val="00FA33F2"/>
    <w:rsid w:val="00FA505D"/>
    <w:rsid w:val="00FA5663"/>
    <w:rsid w:val="00FA5E51"/>
    <w:rsid w:val="00FA781F"/>
    <w:rsid w:val="00FB0A31"/>
    <w:rsid w:val="00FB1285"/>
    <w:rsid w:val="00FB145F"/>
    <w:rsid w:val="00FB1786"/>
    <w:rsid w:val="00FB24B3"/>
    <w:rsid w:val="00FB2F5D"/>
    <w:rsid w:val="00FB3899"/>
    <w:rsid w:val="00FB3C99"/>
    <w:rsid w:val="00FB4ACF"/>
    <w:rsid w:val="00FB5A61"/>
    <w:rsid w:val="00FB6DAC"/>
    <w:rsid w:val="00FC0045"/>
    <w:rsid w:val="00FC0B3B"/>
    <w:rsid w:val="00FC2778"/>
    <w:rsid w:val="00FC36E0"/>
    <w:rsid w:val="00FC3C4B"/>
    <w:rsid w:val="00FC4D98"/>
    <w:rsid w:val="00FC544A"/>
    <w:rsid w:val="00FC548A"/>
    <w:rsid w:val="00FC5AAB"/>
    <w:rsid w:val="00FC5F7C"/>
    <w:rsid w:val="00FC63C2"/>
    <w:rsid w:val="00FC6701"/>
    <w:rsid w:val="00FC6C1F"/>
    <w:rsid w:val="00FD0AFE"/>
    <w:rsid w:val="00FD0CF3"/>
    <w:rsid w:val="00FD18E3"/>
    <w:rsid w:val="00FD23C4"/>
    <w:rsid w:val="00FD75BA"/>
    <w:rsid w:val="00FE04D2"/>
    <w:rsid w:val="00FE145C"/>
    <w:rsid w:val="00FE15DE"/>
    <w:rsid w:val="00FE1AF0"/>
    <w:rsid w:val="00FE3C61"/>
    <w:rsid w:val="00FE3FC7"/>
    <w:rsid w:val="00FE585C"/>
    <w:rsid w:val="00FE5A6B"/>
    <w:rsid w:val="00FE68F1"/>
    <w:rsid w:val="00FF0148"/>
    <w:rsid w:val="00FF0614"/>
    <w:rsid w:val="00FF2350"/>
    <w:rsid w:val="00FF2CC4"/>
    <w:rsid w:val="00FF3DD5"/>
    <w:rsid w:val="00FF3DE3"/>
    <w:rsid w:val="00FF6999"/>
    <w:rsid w:val="00FF7204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B81E78"/>
  <w15:docId w15:val="{CE67FC87-922A-4130-9E70-7224AFC3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Times New Roman"/>
        <w:sz w:val="22"/>
        <w:szCs w:val="22"/>
        <w:lang w:val="sv-SE" w:eastAsia="en-US" w:bidi="ar-SA"/>
      </w:rPr>
    </w:rPrDefault>
    <w:pPrDefault>
      <w:pPr>
        <w:spacing w:line="234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30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6854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6A730F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8664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64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28664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640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6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6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470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12AA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Cs w:val="24"/>
      <w:lang w:eastAsia="sv-SE"/>
    </w:rPr>
  </w:style>
  <w:style w:type="paragraph" w:customStyle="1" w:styleId="Standard">
    <w:name w:val="Standard"/>
    <w:rsid w:val="00C077B7"/>
    <w:pPr>
      <w:suppressAutoHyphens/>
      <w:autoSpaceDN w:val="0"/>
      <w:spacing w:line="360" w:lineRule="auto"/>
      <w:textAlignment w:val="baseline"/>
    </w:pPr>
    <w:rPr>
      <w:rFonts w:ascii="Arial" w:eastAsia="SimSun" w:hAnsi="Arial" w:cs="Arial"/>
      <w:kern w:val="3"/>
      <w:lang w:eastAsia="zh-CN" w:bidi="hi-IN"/>
    </w:rPr>
  </w:style>
  <w:style w:type="table" w:styleId="TableGrid">
    <w:name w:val="Table Grid"/>
    <w:basedOn w:val="TableNormal"/>
    <w:uiPriority w:val="59"/>
    <w:rsid w:val="00C077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96854"/>
    <w:rPr>
      <w:rFonts w:ascii="Cambria" w:eastAsia="Times New Roman" w:hAnsi="Cambria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968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0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86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bl04@handelsbanken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48E04-7142-4ECC-8D6F-EA6E3CF86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9DC40026.dotm</Template>
  <TotalTime>8</TotalTime>
  <Pages>1</Pages>
  <Words>305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</dc:creator>
  <cp:keywords/>
  <dc:description/>
  <cp:lastModifiedBy>Marie Blomgren</cp:lastModifiedBy>
  <cp:revision>3</cp:revision>
  <cp:lastPrinted>2018-05-21T06:08:00Z</cp:lastPrinted>
  <dcterms:created xsi:type="dcterms:W3CDTF">2020-06-16T13:33:00Z</dcterms:created>
  <dcterms:modified xsi:type="dcterms:W3CDTF">2020-06-17T05:56:00Z</dcterms:modified>
</cp:coreProperties>
</file>