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722" w:rsidRPr="004F440A" w:rsidRDefault="00D35722" w:rsidP="00D35722">
      <w:pPr>
        <w:pStyle w:val="Standard"/>
      </w:pPr>
      <w:r w:rsidRPr="004F440A">
        <w:t>Katteviks Samhällighetsförening</w:t>
      </w:r>
      <w:r w:rsidRPr="004F440A">
        <w:tab/>
      </w:r>
      <w:r w:rsidRPr="004F440A">
        <w:tab/>
        <w:t>PROTOKOLL ÅRSSTÄMMA 201</w:t>
      </w:r>
      <w:r>
        <w:t>7</w:t>
      </w:r>
    </w:p>
    <w:p w:rsidR="00D35722" w:rsidRDefault="00D35722" w:rsidP="00D35722">
      <w:pPr>
        <w:pStyle w:val="Standard"/>
      </w:pPr>
      <w:r w:rsidRPr="004F440A">
        <w:t>Org. 716409 – 4703</w:t>
      </w:r>
    </w:p>
    <w:p w:rsidR="00D35722" w:rsidRDefault="00D35722" w:rsidP="00D35722">
      <w:pPr>
        <w:pStyle w:val="Standard"/>
      </w:pPr>
    </w:p>
    <w:p w:rsidR="00D35722" w:rsidRPr="004F440A" w:rsidRDefault="00D35722" w:rsidP="00D35722">
      <w:pPr>
        <w:pStyle w:val="Standard"/>
      </w:pPr>
      <w:r w:rsidRPr="004F440A">
        <w:t>Plats: Svanviks skola, Stocken</w:t>
      </w:r>
      <w:r w:rsidRPr="004F440A">
        <w:tab/>
      </w:r>
      <w:r w:rsidRPr="004F440A">
        <w:tab/>
        <w:t>Datum: 201</w:t>
      </w:r>
      <w:r>
        <w:t>7</w:t>
      </w:r>
      <w:r w:rsidRPr="004F440A">
        <w:t>-07-0</w:t>
      </w:r>
      <w:r>
        <w:t xml:space="preserve">8 </w:t>
      </w:r>
      <w:r w:rsidRPr="004F440A">
        <w:t>Tid: 10.00</w:t>
      </w:r>
    </w:p>
    <w:p w:rsidR="00D35722" w:rsidRPr="004F440A" w:rsidRDefault="00D35722" w:rsidP="00D35722">
      <w:pPr>
        <w:pStyle w:val="Standard"/>
      </w:pPr>
    </w:p>
    <w:p w:rsidR="00D35722" w:rsidRPr="004F440A" w:rsidRDefault="00D35722" w:rsidP="00D35722">
      <w:pPr>
        <w:pStyle w:val="Standard"/>
      </w:pPr>
      <w:r w:rsidRPr="004F440A">
        <w:t xml:space="preserve">Närvarande: Företrädare för </w:t>
      </w:r>
      <w:r w:rsidR="00943A44">
        <w:t xml:space="preserve">81 </w:t>
      </w:r>
      <w:r>
        <w:t>f</w:t>
      </w:r>
      <w:r w:rsidRPr="004F440A">
        <w:t>astigheter (närvarolista bilaga 1)</w:t>
      </w:r>
    </w:p>
    <w:p w:rsidR="00D35722" w:rsidRDefault="00D35722" w:rsidP="00D35722">
      <w:pPr>
        <w:pStyle w:val="Standard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0"/>
        <w:gridCol w:w="2430"/>
        <w:gridCol w:w="5992"/>
      </w:tblGrid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1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Stämman öppnas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Pernilla Gilvad förklarade stämman öppnad.</w:t>
            </w: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2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Fastställande av dagordning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Dagordningen fastställdes.</w:t>
            </w: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3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Val av ordförande för stämman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Pernilla Gilvad utsågs till ordförande för mötet.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4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Val av sekreterare för stämman</w:t>
            </w: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Marie Blomgren utsågs till sekreterare för mötet.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5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Val av justeringsmän, tillika rösträknare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Hans Manner och Elin Esbjörner </w:t>
            </w:r>
            <w:r w:rsidR="00D35722">
              <w:rPr>
                <w:rFonts w:ascii="Arial" w:hAnsi="Arial" w:cs="Arial"/>
              </w:rPr>
              <w:t>utsågs</w:t>
            </w:r>
            <w:r w:rsidR="00D35722" w:rsidRPr="00034C18">
              <w:rPr>
                <w:rFonts w:ascii="Arial" w:hAnsi="Arial" w:cs="Arial"/>
              </w:rPr>
              <w:t xml:space="preserve"> till justeringsmän, tillika rösträknare.</w:t>
            </w: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6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2312B6" w:rsidRDefault="002312B6" w:rsidP="007C0EA7">
            <w:pPr>
              <w:pStyle w:val="Standard"/>
              <w:spacing w:before="60" w:after="60" w:line="240" w:lineRule="auto"/>
            </w:pPr>
            <w:r>
              <w:t>Bokslut och</w:t>
            </w:r>
          </w:p>
          <w:p w:rsidR="00D35722" w:rsidRPr="00034C18" w:rsidRDefault="002312B6" w:rsidP="007C0EA7">
            <w:pPr>
              <w:pStyle w:val="Standard"/>
              <w:spacing w:before="60" w:after="60" w:line="240" w:lineRule="auto"/>
            </w:pPr>
            <w:r>
              <w:t>v</w:t>
            </w:r>
            <w:r w:rsidR="00D35722" w:rsidRPr="00034C18">
              <w:t>erksamhetsberättelse</w:t>
            </w: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2312B6" w:rsidRDefault="002312B6" w:rsidP="007C0EA7">
            <w:pPr>
              <w:pStyle w:val="Standard"/>
              <w:spacing w:line="240" w:lineRule="auto"/>
            </w:pPr>
          </w:p>
          <w:p w:rsidR="002312B6" w:rsidRDefault="002312B6" w:rsidP="007C0EA7">
            <w:pPr>
              <w:pStyle w:val="Standard"/>
              <w:spacing w:line="240" w:lineRule="auto"/>
            </w:pPr>
            <w:r>
              <w:t>Ch</w:t>
            </w:r>
            <w:r w:rsidRPr="00034C18">
              <w:t>ristel Hemmings redogjorde fö</w:t>
            </w:r>
            <w:r>
              <w:t>r bokslutet verksamhetsåret 2016</w:t>
            </w:r>
            <w:r w:rsidRPr="00034C18">
              <w:t>/201</w:t>
            </w:r>
            <w:r>
              <w:t>7</w:t>
            </w:r>
            <w:r w:rsidRPr="00034C18">
              <w:t xml:space="preserve"> (Bilaga </w:t>
            </w:r>
            <w:r>
              <w:t>2</w:t>
            </w:r>
            <w:r w:rsidRPr="00034C18">
              <w:t>).</w:t>
            </w:r>
          </w:p>
          <w:p w:rsidR="002312B6" w:rsidRDefault="002312B6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t>Styrelsen redogjorde för verksamhetsberättelsen (Bilaga 1).</w:t>
            </w:r>
          </w:p>
          <w:p w:rsidR="007C0EA7" w:rsidRPr="00034C18" w:rsidRDefault="007C0EA7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 xml:space="preserve">Stämman </w:t>
            </w:r>
            <w:r w:rsidR="00943A44">
              <w:rPr>
                <w:b/>
              </w:rPr>
              <w:t>beslutade</w:t>
            </w:r>
            <w:r w:rsidRPr="00034C18">
              <w:t xml:space="preserve"> att godkänna </w:t>
            </w:r>
            <w:r w:rsidR="00646A52">
              <w:t xml:space="preserve">bokslutet och </w:t>
            </w:r>
            <w:r w:rsidRPr="00034C18">
              <w:t>verksamhetsberättelsen.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2312B6" w:rsidRDefault="002312B6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7</w:t>
            </w:r>
          </w:p>
        </w:tc>
        <w:tc>
          <w:tcPr>
            <w:tcW w:w="1843" w:type="dxa"/>
          </w:tcPr>
          <w:p w:rsidR="002312B6" w:rsidRDefault="002312B6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 xml:space="preserve">Revisionsberättelse 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Per Holmstrand</w:t>
            </w:r>
            <w:r w:rsidRPr="00034C18">
              <w:t xml:space="preserve"> läste upp revisionsberättelsen (Bilaga </w:t>
            </w:r>
            <w:r>
              <w:t>3</w:t>
            </w:r>
            <w:r w:rsidRPr="00034C18">
              <w:t>).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 xml:space="preserve">Stämman </w:t>
            </w:r>
            <w:r w:rsidR="00943A44">
              <w:rPr>
                <w:b/>
              </w:rPr>
              <w:t>beslutade</w:t>
            </w:r>
            <w:r>
              <w:t xml:space="preserve"> att fastställa revisionsberättelsen.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8</w:t>
            </w:r>
          </w:p>
        </w:tc>
        <w:tc>
          <w:tcPr>
            <w:tcW w:w="1843" w:type="dxa"/>
          </w:tcPr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ED7BB7">
              <w:t>Fråga om ansvars</w:t>
            </w:r>
            <w:r w:rsidRPr="00ED7BB7">
              <w:softHyphen/>
              <w:t>frihet för styrelsen verksam</w:t>
            </w:r>
            <w:r w:rsidRPr="00ED7BB7">
              <w:softHyphen/>
              <w:t>hets</w:t>
            </w:r>
            <w:r w:rsidRPr="00ED7BB7">
              <w:softHyphen/>
              <w:t>året</w:t>
            </w:r>
            <w:r>
              <w:t xml:space="preserve"> 2016</w:t>
            </w:r>
            <w:r w:rsidRPr="00034C18">
              <w:t>/201</w:t>
            </w:r>
            <w:r>
              <w:t>7</w:t>
            </w: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  <w:rPr>
                <w:b/>
              </w:rPr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 xml:space="preserve">Stämman </w:t>
            </w:r>
            <w:r w:rsidR="00943A44">
              <w:rPr>
                <w:b/>
              </w:rPr>
              <w:t>beslutade</w:t>
            </w:r>
            <w:r w:rsidRPr="00034C18">
              <w:t xml:space="preserve"> att bevilja styrelsen ansvarsfrihet för verksamhetsåret 201</w:t>
            </w:r>
            <w:r>
              <w:t>6</w:t>
            </w:r>
            <w:r w:rsidRPr="00034C18">
              <w:t>/201</w:t>
            </w:r>
            <w:r>
              <w:t>7</w:t>
            </w:r>
            <w:r w:rsidRPr="00034C18">
              <w:t>.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9</w:t>
            </w:r>
          </w:p>
        </w:tc>
        <w:tc>
          <w:tcPr>
            <w:tcW w:w="1843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Motioner</w:t>
            </w:r>
          </w:p>
        </w:tc>
        <w:tc>
          <w:tcPr>
            <w:tcW w:w="6662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83581F" w:rsidRDefault="00D3572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Motion angående kommunalt VA samt </w:t>
            </w:r>
            <w:r w:rsidR="0083581F">
              <w:rPr>
                <w:rFonts w:ascii="Arial" w:hAnsi="Arial" w:cs="Arial"/>
              </w:rPr>
              <w:t>försäljning av tomter, Bilaga 4</w:t>
            </w:r>
            <w:r w:rsidR="00943A44">
              <w:rPr>
                <w:rFonts w:ascii="Arial" w:hAnsi="Arial" w:cs="Arial"/>
              </w:rPr>
              <w:t>.</w:t>
            </w:r>
          </w:p>
          <w:p w:rsidR="00D35722" w:rsidRDefault="0083581F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Hans Manner redog</w:t>
            </w:r>
            <w:r w:rsidR="00943A44">
              <w:rPr>
                <w:rFonts w:ascii="Arial" w:hAnsi="Arial" w:cs="Arial"/>
              </w:rPr>
              <w:t>jorde</w:t>
            </w:r>
            <w:r>
              <w:rPr>
                <w:rFonts w:ascii="Arial" w:hAnsi="Arial" w:cs="Arial"/>
              </w:rPr>
              <w:t xml:space="preserve"> för sina kontakter med kommunen angående kommunalt VA. Vi ligger i deras planer för 2028-2029. Frågan diskutera</w:t>
            </w:r>
            <w:r w:rsidR="00943A44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s bland medlemmarna. </w:t>
            </w:r>
          </w:p>
          <w:p w:rsidR="00FB5B98" w:rsidRDefault="00F87FA5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Stämman beslutade </w:t>
            </w:r>
            <w:r w:rsidR="004E2568">
              <w:rPr>
                <w:rFonts w:ascii="Arial" w:hAnsi="Arial" w:cs="Arial"/>
              </w:rPr>
              <w:t xml:space="preserve">med enkel majoritet </w:t>
            </w:r>
            <w:r>
              <w:rPr>
                <w:rFonts w:ascii="Arial" w:hAnsi="Arial" w:cs="Arial"/>
              </w:rPr>
              <w:t>att styrelsen skall utföra en utredning enligt punkt 1 i motionen.</w:t>
            </w:r>
          </w:p>
          <w:p w:rsidR="00F87FA5" w:rsidRDefault="00F87FA5" w:rsidP="007C0EA7">
            <w:pPr>
              <w:rPr>
                <w:rFonts w:ascii="Arial" w:hAnsi="Arial" w:cs="Arial"/>
              </w:rPr>
            </w:pPr>
          </w:p>
          <w:p w:rsidR="00F87FA5" w:rsidRDefault="00F87FA5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Hans Manner redogör för sina kontakter med Orust kommun angående möjligheten att skapa nya tomter som kan säljas och delfinansiera anslutning till kommunalt VA.</w:t>
            </w:r>
          </w:p>
          <w:p w:rsidR="00F87FA5" w:rsidRDefault="004E2568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Stämman beslutade med enkel majoritet att avslå p</w:t>
            </w:r>
            <w:r w:rsidR="00943A44">
              <w:rPr>
                <w:rFonts w:ascii="Arial" w:hAnsi="Arial" w:cs="Arial"/>
              </w:rPr>
              <w:t>unkt 2 i motionen avslogs</w:t>
            </w:r>
            <w:r w:rsidR="008B7945">
              <w:rPr>
                <w:rFonts w:ascii="Arial" w:hAnsi="Arial" w:cs="Arial"/>
              </w:rPr>
              <w:t>.</w:t>
            </w:r>
          </w:p>
          <w:p w:rsidR="008B7945" w:rsidRDefault="008B7945" w:rsidP="007C0EA7">
            <w:pPr>
              <w:rPr>
                <w:rFonts w:ascii="Arial" w:hAnsi="Arial" w:cs="Arial"/>
              </w:rPr>
            </w:pPr>
          </w:p>
          <w:p w:rsidR="00D35722" w:rsidRDefault="00D3572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Motion angående vattenavrinning vid Skäddevägen, Bilaga 5</w:t>
            </w:r>
            <w:r w:rsidR="006420B2">
              <w:rPr>
                <w:rFonts w:ascii="Arial" w:hAnsi="Arial" w:cs="Arial"/>
              </w:rPr>
              <w:t>.</w:t>
            </w:r>
          </w:p>
          <w:p w:rsidR="006420B2" w:rsidRDefault="006420B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Motionen gås igenom. Styrelsen yrka</w:t>
            </w:r>
            <w:r w:rsidR="00943A44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avslag på motionen eftersom ansvaret för dikena redan ingår i </w:t>
            </w:r>
            <w:r w:rsidR="004E2568">
              <w:rPr>
                <w:rFonts w:ascii="Arial" w:hAnsi="Arial" w:cs="Arial"/>
              </w:rPr>
              <w:t xml:space="preserve">det ansvar </w:t>
            </w:r>
            <w:r>
              <w:rPr>
                <w:rFonts w:ascii="Arial" w:hAnsi="Arial" w:cs="Arial"/>
              </w:rPr>
              <w:t>styrelsen</w:t>
            </w:r>
            <w:r w:rsidR="004E2568">
              <w:rPr>
                <w:rFonts w:ascii="Arial" w:hAnsi="Arial" w:cs="Arial"/>
              </w:rPr>
              <w:t xml:space="preserve"> har för vägarna och vattenavrinningen.</w:t>
            </w:r>
          </w:p>
          <w:p w:rsidR="00117685" w:rsidRDefault="004E2568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Stämman beslutade med acklamation att avslå m</w:t>
            </w:r>
            <w:r w:rsidR="00117685">
              <w:rPr>
                <w:rFonts w:ascii="Arial" w:hAnsi="Arial" w:cs="Arial"/>
              </w:rPr>
              <w:t>otionen.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D35722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  <w:p w:rsidR="00782E89" w:rsidRDefault="00782E89" w:rsidP="007C0EA7">
            <w:pPr>
              <w:rPr>
                <w:rFonts w:ascii="Arial" w:hAnsi="Arial" w:cs="Arial"/>
              </w:rPr>
            </w:pPr>
          </w:p>
          <w:p w:rsidR="00782E89" w:rsidRDefault="00782E89" w:rsidP="007C0EA7">
            <w:pPr>
              <w:rPr>
                <w:rFonts w:ascii="Arial" w:hAnsi="Arial" w:cs="Arial"/>
              </w:rPr>
            </w:pPr>
          </w:p>
          <w:p w:rsidR="00782E89" w:rsidRDefault="00782E89" w:rsidP="007C0EA7">
            <w:pPr>
              <w:rPr>
                <w:rFonts w:ascii="Arial" w:hAnsi="Arial" w:cs="Arial"/>
              </w:rPr>
            </w:pPr>
          </w:p>
          <w:p w:rsidR="00782E89" w:rsidRDefault="00782E89" w:rsidP="007C0EA7">
            <w:pPr>
              <w:rPr>
                <w:rFonts w:ascii="Arial" w:hAnsi="Arial" w:cs="Arial"/>
              </w:rPr>
            </w:pPr>
          </w:p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7C0EA7" w:rsidRDefault="007C0EA7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93980</wp:posOffset>
                      </wp:positionV>
                      <wp:extent cx="57721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72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1A67F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7.4pt" to="448.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" strokecolor="black [3040]"/>
                  </w:pict>
                </mc:Fallback>
              </mc:AlternateContent>
            </w:r>
          </w:p>
          <w:p w:rsidR="007C0EA7" w:rsidRDefault="007C0EA7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843" w:type="dxa"/>
          </w:tcPr>
          <w:p w:rsidR="007C0EA7" w:rsidRDefault="007C0EA7" w:rsidP="007C0EA7">
            <w:pPr>
              <w:pStyle w:val="Standard"/>
              <w:spacing w:line="240" w:lineRule="auto"/>
            </w:pPr>
          </w:p>
          <w:p w:rsidR="00D35722" w:rsidRDefault="00782E89" w:rsidP="007C0EA7">
            <w:pPr>
              <w:pStyle w:val="Standard"/>
              <w:spacing w:line="240" w:lineRule="auto"/>
            </w:pPr>
            <w:r>
              <w:t>Ersättning till styrelse och revisorer</w:t>
            </w:r>
          </w:p>
          <w:p w:rsidR="00782E89" w:rsidRDefault="00782E89" w:rsidP="007C0EA7">
            <w:pPr>
              <w:pStyle w:val="Standard"/>
              <w:spacing w:before="60" w:after="60" w:line="240" w:lineRule="auto"/>
            </w:pPr>
          </w:p>
          <w:p w:rsidR="007C0EA7" w:rsidRDefault="007C0EA7" w:rsidP="007C0EA7">
            <w:pPr>
              <w:pStyle w:val="Standard"/>
              <w:spacing w:before="60" w:after="60" w:line="240" w:lineRule="auto"/>
            </w:pPr>
          </w:p>
          <w:p w:rsidR="007C0EA7" w:rsidRDefault="007C0EA7" w:rsidP="007C0EA7">
            <w:pPr>
              <w:pStyle w:val="Standard"/>
              <w:spacing w:before="60" w:after="60" w:line="240" w:lineRule="auto"/>
            </w:pPr>
          </w:p>
          <w:p w:rsidR="007C0EA7" w:rsidRDefault="007C0EA7" w:rsidP="007C0EA7">
            <w:pPr>
              <w:pStyle w:val="Standard"/>
              <w:spacing w:before="60" w:after="60" w:line="240" w:lineRule="auto"/>
            </w:pPr>
          </w:p>
          <w:p w:rsidR="007C0EA7" w:rsidRDefault="007C0EA7" w:rsidP="007C0EA7">
            <w:pPr>
              <w:pStyle w:val="Standard"/>
              <w:spacing w:before="60" w:after="60" w:line="240" w:lineRule="auto"/>
            </w:pPr>
          </w:p>
          <w:p w:rsidR="00943A44" w:rsidRDefault="00943A44" w:rsidP="007C0EA7">
            <w:pPr>
              <w:pStyle w:val="Standard"/>
              <w:spacing w:before="60" w:after="60" w:line="240" w:lineRule="auto"/>
            </w:pPr>
          </w:p>
          <w:p w:rsidR="00943A44" w:rsidRDefault="00943A44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Förslag till budget, utgifts- och inkomststat samt debiteringslängd och förfallodag för årsavgift för verksamhetsåret 201</w:t>
            </w:r>
            <w:r>
              <w:t>7</w:t>
            </w:r>
            <w:r w:rsidRPr="00034C18">
              <w:t>/201</w:t>
            </w:r>
            <w:r>
              <w:t>8</w:t>
            </w:r>
          </w:p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7C0EA7" w:rsidRDefault="007C0EA7" w:rsidP="007C0EA7">
            <w:pPr>
              <w:pStyle w:val="Standard"/>
              <w:spacing w:line="240" w:lineRule="auto"/>
            </w:pPr>
          </w:p>
          <w:p w:rsidR="007C0EA7" w:rsidRDefault="00943A44" w:rsidP="007C0EA7">
            <w:pPr>
              <w:pStyle w:val="Standard"/>
              <w:spacing w:line="240" w:lineRule="auto"/>
            </w:pPr>
            <w:r>
              <w:t>Beslutades</w:t>
            </w:r>
            <w:r w:rsidR="007C0EA7">
              <w:t xml:space="preserve"> att arvoden till styrelse, reviso</w:t>
            </w:r>
            <w:r>
              <w:t>rer och fritidskommitté skall utgå</w:t>
            </w:r>
            <w:r w:rsidR="007C0EA7">
              <w:t xml:space="preserve"> utifrån inkomstbasbeloppet enligt följande</w:t>
            </w:r>
            <w:r>
              <w:t>:</w:t>
            </w:r>
          </w:p>
          <w:p w:rsidR="007C0EA7" w:rsidRDefault="007C0EA7" w:rsidP="007C0EA7">
            <w:pPr>
              <w:pStyle w:val="Standard"/>
              <w:spacing w:line="240" w:lineRule="auto"/>
            </w:pPr>
            <w:r>
              <w:t>Ordinarie ledamot 30 %</w:t>
            </w:r>
          </w:p>
          <w:p w:rsidR="007C0EA7" w:rsidRDefault="007C0EA7" w:rsidP="007C0EA7">
            <w:pPr>
              <w:pStyle w:val="Standard"/>
              <w:spacing w:line="240" w:lineRule="auto"/>
            </w:pPr>
            <w:r>
              <w:t>Suppleant 13 %</w:t>
            </w:r>
          </w:p>
          <w:p w:rsidR="007C0EA7" w:rsidRDefault="007C0EA7" w:rsidP="007C0EA7">
            <w:pPr>
              <w:pStyle w:val="Standard"/>
              <w:spacing w:line="240" w:lineRule="auto"/>
            </w:pPr>
            <w:r>
              <w:t>Revisorer 4 %</w:t>
            </w:r>
          </w:p>
          <w:p w:rsidR="007C0EA7" w:rsidRDefault="007C0EA7" w:rsidP="007C0EA7">
            <w:pPr>
              <w:pStyle w:val="Standard"/>
              <w:spacing w:line="240" w:lineRule="auto"/>
            </w:pPr>
            <w:r>
              <w:t>Fritidskommitté</w:t>
            </w:r>
            <w:r w:rsidR="00943A44">
              <w:t xml:space="preserve"> </w:t>
            </w:r>
            <w:r>
              <w:t>2%</w:t>
            </w:r>
          </w:p>
          <w:p w:rsidR="007C0EA7" w:rsidRDefault="007C0EA7" w:rsidP="007C0EA7">
            <w:pPr>
              <w:pStyle w:val="Standard"/>
              <w:spacing w:line="240" w:lineRule="auto"/>
            </w:pPr>
          </w:p>
          <w:p w:rsidR="00782E89" w:rsidRDefault="00782E89" w:rsidP="007C0EA7">
            <w:pPr>
              <w:pStyle w:val="Standard"/>
              <w:spacing w:line="240" w:lineRule="auto"/>
            </w:pPr>
          </w:p>
          <w:p w:rsidR="00782E89" w:rsidRDefault="00782E89" w:rsidP="007C0EA7">
            <w:pPr>
              <w:pStyle w:val="Standard"/>
              <w:spacing w:line="240" w:lineRule="auto"/>
            </w:pPr>
          </w:p>
          <w:p w:rsidR="00943A44" w:rsidRDefault="00943A44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Christel Hemm</w:t>
            </w:r>
            <w:r w:rsidRPr="00034C18">
              <w:t>ings redogjorde för förslaget till budget för 201</w:t>
            </w:r>
            <w:r>
              <w:t>6</w:t>
            </w:r>
            <w:r w:rsidRPr="00034C18">
              <w:t>/201</w:t>
            </w:r>
            <w:r>
              <w:t>7</w:t>
            </w:r>
            <w:r w:rsidRPr="00034C18">
              <w:t xml:space="preserve"> samt förslag till debiteringslängd.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 xml:space="preserve">Stämman </w:t>
            </w:r>
            <w:r w:rsidR="00943A44">
              <w:rPr>
                <w:b/>
              </w:rPr>
              <w:t>beslutade</w:t>
            </w:r>
            <w:r w:rsidRPr="00034C18">
              <w:rPr>
                <w:b/>
              </w:rPr>
              <w:t xml:space="preserve"> </w:t>
            </w:r>
            <w:r w:rsidRPr="00034C18">
              <w:t>att fastställa debiteringslängden och budgeten för verksamhetsåret 201</w:t>
            </w:r>
            <w:r>
              <w:t>7</w:t>
            </w:r>
            <w:r w:rsidRPr="00034C18">
              <w:t>/201</w:t>
            </w:r>
            <w:r>
              <w:t>8</w:t>
            </w:r>
            <w:r w:rsidRPr="00034C18">
              <w:t xml:space="preserve"> (Bilaga</w:t>
            </w:r>
            <w:r>
              <w:t xml:space="preserve"> 6</w:t>
            </w:r>
            <w:r w:rsidRPr="00034C18">
              <w:t>)</w:t>
            </w:r>
            <w:r>
              <w:t>.</w:t>
            </w:r>
          </w:p>
          <w:p w:rsidR="00D35722" w:rsidRPr="00034C18" w:rsidRDefault="00D35722" w:rsidP="007C0EA7">
            <w:pPr>
              <w:pStyle w:val="Standard"/>
              <w:spacing w:line="240" w:lineRule="auto"/>
              <w:rPr>
                <w:b/>
              </w:rPr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 xml:space="preserve">Stämman </w:t>
            </w:r>
            <w:r w:rsidR="00943A44">
              <w:rPr>
                <w:b/>
              </w:rPr>
              <w:t>beslutade</w:t>
            </w:r>
            <w:r w:rsidRPr="00034C18">
              <w:t xml:space="preserve"> att förfallodagen för årsavgiften ska vara den 3</w:t>
            </w:r>
            <w:r>
              <w:t>0</w:t>
            </w:r>
            <w:r w:rsidRPr="00034C18">
              <w:t xml:space="preserve"> </w:t>
            </w:r>
            <w:r>
              <w:t>november</w:t>
            </w:r>
            <w:r w:rsidRPr="00034C18">
              <w:t xml:space="preserve"> 201</w:t>
            </w:r>
            <w:r>
              <w:t>7</w:t>
            </w:r>
            <w:r w:rsidRPr="00034C18">
              <w:t>.</w:t>
            </w: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Val av styrelse och ordförande för verksamhetsåret 201</w:t>
            </w:r>
            <w:r>
              <w:t>7</w:t>
            </w:r>
            <w:r w:rsidRPr="00034C18">
              <w:t>/201</w:t>
            </w:r>
            <w:r>
              <w:t>8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 xml:space="preserve">Valberedningen föreslog </w:t>
            </w:r>
            <w:r w:rsidR="00594581">
              <w:t>Tommy Hansson</w:t>
            </w:r>
            <w:r w:rsidRPr="00034C18">
              <w:t xml:space="preserve"> till ordförande på 1 år. 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</w:t>
            </w:r>
            <w:r w:rsidRPr="00034C18">
              <w:t xml:space="preserve"> </w:t>
            </w:r>
            <w:r w:rsidRPr="00034C18">
              <w:rPr>
                <w:b/>
              </w:rPr>
              <w:t>valde</w:t>
            </w:r>
            <w:r>
              <w:t xml:space="preserve"> </w:t>
            </w:r>
            <w:r w:rsidR="00594581">
              <w:t>Tommy Hansson</w:t>
            </w:r>
            <w:r>
              <w:t xml:space="preserve"> </w:t>
            </w:r>
            <w:r w:rsidRPr="00034C18">
              <w:t xml:space="preserve"> till ordförande.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Valberedningen föreslog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>
              <w:t>Lennart Carlgren</w:t>
            </w:r>
            <w:r w:rsidRPr="00034C18">
              <w:t>, 2 år</w:t>
            </w:r>
          </w:p>
          <w:p w:rsidR="00594581" w:rsidRDefault="00594581" w:rsidP="007C0EA7">
            <w:pPr>
              <w:pStyle w:val="Standard"/>
              <w:spacing w:line="240" w:lineRule="auto"/>
            </w:pPr>
            <w:r>
              <w:t>Hans Svensson, 2 år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>
              <w:t>Bengt Fredman, 2 år</w:t>
            </w:r>
          </w:p>
          <w:p w:rsidR="00761C0E" w:rsidRDefault="00761C0E" w:rsidP="00761C0E">
            <w:pPr>
              <w:pStyle w:val="Standard"/>
              <w:spacing w:line="240" w:lineRule="auto"/>
            </w:pPr>
            <w:r>
              <w:t>Marie Blomgren, 2 år</w:t>
            </w:r>
          </w:p>
          <w:p w:rsidR="00D35722" w:rsidRPr="00034C18" w:rsidRDefault="00761C0E" w:rsidP="007C0EA7">
            <w:pPr>
              <w:pStyle w:val="Standard"/>
              <w:spacing w:line="240" w:lineRule="auto"/>
            </w:pPr>
            <w:r>
              <w:t>Tommy Emanuelsson, fyllnadsval 1</w:t>
            </w:r>
            <w:r w:rsidR="00D35722">
              <w:t xml:space="preserve"> år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t>till ordinarie styrelsemedlemmar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</w:t>
            </w:r>
            <w:r w:rsidRPr="00034C18">
              <w:t xml:space="preserve"> </w:t>
            </w:r>
            <w:r w:rsidRPr="00034C18">
              <w:rPr>
                <w:b/>
              </w:rPr>
              <w:t>valde</w:t>
            </w:r>
            <w:r w:rsidRPr="00034C18">
              <w:t xml:space="preserve"> ordinarie ledamöter enligt valberedningens förslag.</w:t>
            </w:r>
          </w:p>
          <w:p w:rsidR="00646A52" w:rsidRPr="00034C18" w:rsidRDefault="00646A5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Val av suppleanter för verksamhetsåret 201</w:t>
            </w:r>
            <w:r>
              <w:t>7</w:t>
            </w:r>
            <w:r w:rsidRPr="00034C18">
              <w:t>/201</w:t>
            </w:r>
            <w:r>
              <w:t>8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Valberedningen föreslog</w:t>
            </w:r>
          </w:p>
          <w:p w:rsidR="00594581" w:rsidRDefault="00761C0E" w:rsidP="007C0EA7">
            <w:pPr>
              <w:pStyle w:val="Standard"/>
              <w:spacing w:line="240" w:lineRule="auto"/>
            </w:pPr>
            <w:r>
              <w:t>Jan Croon</w:t>
            </w:r>
            <w:r w:rsidR="00594581">
              <w:t xml:space="preserve"> Hjalmarsson, 2 år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>
              <w:t>Inge Larsson, 2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till styrelsesuppleant.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</w:t>
            </w:r>
            <w:r w:rsidRPr="00034C18">
              <w:t xml:space="preserve"> </w:t>
            </w:r>
            <w:r w:rsidRPr="00034C18">
              <w:rPr>
                <w:b/>
              </w:rPr>
              <w:t>valde</w:t>
            </w:r>
            <w:r w:rsidRPr="00034C18">
              <w:t xml:space="preserve"> styrelsesuppleant enligt valberedningens förslag.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pStyle w:val="Standard"/>
              <w:spacing w:before="60" w:after="60" w:line="240" w:lineRule="auto"/>
            </w:pPr>
            <w:r w:rsidRPr="00034C18">
              <w:t>Val av revisorer och revisorssupp</w:t>
            </w:r>
            <w:r>
              <w:t>leanter för verksamhetsåret 2017</w:t>
            </w:r>
            <w:r w:rsidRPr="00034C18">
              <w:t>/201</w:t>
            </w:r>
            <w:r>
              <w:t>8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t>Valberedningen föreslog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Carl-Axel Rudd</w:t>
            </w:r>
            <w:r w:rsidRPr="00034C18">
              <w:t>,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Per Holmstrand,</w:t>
            </w:r>
            <w:r w:rsidRPr="00034C18">
              <w:t xml:space="preserve">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till revisorer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 valde</w:t>
            </w:r>
            <w:r w:rsidRPr="00034C18">
              <w:t xml:space="preserve"> revisorer enligt valberedningens förslag.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Valberedningen föreslog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Peter Beischer</w:t>
            </w:r>
            <w:r w:rsidRPr="00034C18">
              <w:t xml:space="preserve">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>
              <w:t>Britta Östnäs Ericsson</w:t>
            </w:r>
            <w:r w:rsidRPr="00034C18">
              <w:t xml:space="preserve">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till revisorssuppleanter</w:t>
            </w:r>
            <w:bookmarkStart w:id="0" w:name="OLE_LINK2"/>
            <w:bookmarkStart w:id="1" w:name="OLE_LINK1"/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 valde</w:t>
            </w:r>
            <w:r w:rsidRPr="00034C18">
              <w:t xml:space="preserve"> revisorssuppleanter enligt valberedningens förslag.</w:t>
            </w:r>
            <w:bookmarkEnd w:id="0"/>
            <w:bookmarkEnd w:id="1"/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Val av valberedning för verksamhetsåret 201</w:t>
            </w:r>
            <w:r>
              <w:rPr>
                <w:rFonts w:ascii="Arial" w:hAnsi="Arial" w:cs="Arial"/>
              </w:rPr>
              <w:t>7/2018</w:t>
            </w: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Förslag till valberedning för 201</w:t>
            </w:r>
            <w:r>
              <w:t>7/2018</w:t>
            </w:r>
          </w:p>
          <w:p w:rsidR="00761C0E" w:rsidRDefault="00761C0E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Bengt-Åke Johansson, 1 år sammankallande</w:t>
            </w:r>
          </w:p>
          <w:p w:rsidR="00D35722" w:rsidRPr="00844EAC" w:rsidRDefault="00D35722" w:rsidP="007C0EA7">
            <w:pPr>
              <w:pStyle w:val="Standard"/>
              <w:spacing w:line="240" w:lineRule="auto"/>
              <w:rPr>
                <w:lang w:val="nb-NO"/>
              </w:rPr>
            </w:pPr>
            <w:r w:rsidRPr="00844EAC">
              <w:rPr>
                <w:lang w:val="nb-NO"/>
              </w:rPr>
              <w:t>Nils Ericsson, 1 år</w:t>
            </w:r>
          </w:p>
          <w:p w:rsidR="00D35722" w:rsidRPr="00844EAC" w:rsidRDefault="00D35722" w:rsidP="007C0EA7">
            <w:pPr>
              <w:pStyle w:val="Standard"/>
              <w:spacing w:line="240" w:lineRule="auto"/>
              <w:rPr>
                <w:lang w:val="nb-NO"/>
              </w:rPr>
            </w:pPr>
            <w:r w:rsidRPr="00844EAC">
              <w:rPr>
                <w:lang w:val="nb-NO"/>
              </w:rPr>
              <w:t>Flemming Åkesson,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Martin Härnqvist,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 valde</w:t>
            </w:r>
            <w:r w:rsidRPr="00034C18">
              <w:t xml:space="preserve"> valberedning enligt förslaget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43" w:type="dxa"/>
          </w:tcPr>
          <w:p w:rsidR="00D35722" w:rsidRDefault="00D35722" w:rsidP="007C0EA7">
            <w:pPr>
              <w:pStyle w:val="Standard"/>
              <w:spacing w:before="60" w:after="60" w:line="240" w:lineRule="auto"/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Val av fritidskommitté för verksamhetsåret 201</w:t>
            </w:r>
            <w:r>
              <w:rPr>
                <w:rFonts w:ascii="Arial" w:hAnsi="Arial" w:cs="Arial"/>
              </w:rPr>
              <w:t>7/2018</w:t>
            </w: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Valberedningen föreslog: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Britt-Inger Fant, 1 år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Björn Aldenbring, 1 år</w:t>
            </w:r>
            <w:r w:rsidR="00E64692">
              <w:t>, sammankallande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>
              <w:t>Henrietta Westman, 1 år,</w:t>
            </w:r>
          </w:p>
          <w:p w:rsidR="00761C0E" w:rsidRDefault="00761C0E" w:rsidP="007C0EA7">
            <w:pPr>
              <w:pStyle w:val="Standard"/>
              <w:spacing w:line="240" w:lineRule="auto"/>
            </w:pPr>
            <w:r>
              <w:t>Kristina Eifel Hansson, 1 år</w:t>
            </w:r>
          </w:p>
          <w:p w:rsidR="00761C0E" w:rsidRDefault="00761C0E" w:rsidP="007C0EA7">
            <w:pPr>
              <w:pStyle w:val="Standard"/>
              <w:spacing w:line="240" w:lineRule="auto"/>
            </w:pPr>
            <w:r>
              <w:t>Liselotte Johansson, 1 år</w:t>
            </w:r>
          </w:p>
          <w:p w:rsidR="00E64692" w:rsidRDefault="00E64692" w:rsidP="007C0EA7">
            <w:pPr>
              <w:pStyle w:val="Standard"/>
              <w:spacing w:line="240" w:lineRule="auto"/>
            </w:pPr>
            <w:r>
              <w:t>Nina Corin, 1 år</w:t>
            </w:r>
          </w:p>
          <w:p w:rsidR="00D35722" w:rsidRDefault="00D35722" w:rsidP="007C0EA7">
            <w:pPr>
              <w:pStyle w:val="Standard"/>
              <w:spacing w:line="240" w:lineRule="auto"/>
            </w:pPr>
            <w:r>
              <w:t xml:space="preserve">Efter avstämning med styrelsen kan </w:t>
            </w:r>
            <w:r w:rsidR="00E64692">
              <w:t>fler</w:t>
            </w:r>
            <w:r>
              <w:t xml:space="preserve"> personer knytas till kommittén.</w:t>
            </w:r>
          </w:p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rPr>
                <w:b/>
              </w:rPr>
              <w:t>Stämman valde</w:t>
            </w:r>
            <w:r w:rsidRPr="00034C18">
              <w:t xml:space="preserve"> fritidskommitté enligt förslaget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1843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Övriga frågor</w:t>
            </w:r>
          </w:p>
        </w:tc>
        <w:tc>
          <w:tcPr>
            <w:tcW w:w="6662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Vägen från gamla telefonkiosken uppåt samt Hagvägen behöver åtgärdas. Stora stenar och berg går igenom. Nytt slitlager behövs.</w:t>
            </w:r>
          </w:p>
          <w:p w:rsidR="00E64692" w:rsidRDefault="00E64692" w:rsidP="007C0EA7">
            <w:pPr>
              <w:rPr>
                <w:rFonts w:ascii="Arial" w:hAnsi="Arial" w:cs="Arial"/>
              </w:rPr>
            </w:pP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Katteviksvägen behöver åtgärdas och det behövs gupp för att få ner farten på Katteviksvägen.</w:t>
            </w:r>
          </w:p>
          <w:p w:rsidR="00E64692" w:rsidRDefault="00E64692" w:rsidP="007C0EA7">
            <w:pPr>
              <w:rPr>
                <w:rFonts w:ascii="Arial" w:hAnsi="Arial" w:cs="Arial"/>
              </w:rPr>
            </w:pP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Det behövs även farthindrande åtgärder på Flundravägen. Hastigheterna måste komma ner. Hög hastighet ger ökade faror och </w:t>
            </w:r>
            <w:r w:rsidR="00943A44">
              <w:rPr>
                <w:rFonts w:ascii="Arial" w:hAnsi="Arial" w:cs="Arial"/>
              </w:rPr>
              <w:t xml:space="preserve">gör också </w:t>
            </w:r>
            <w:r>
              <w:rPr>
                <w:rFonts w:ascii="Arial" w:hAnsi="Arial" w:cs="Arial"/>
              </w:rPr>
              <w:t>att det dammar mycket.</w:t>
            </w:r>
          </w:p>
          <w:p w:rsidR="00E64692" w:rsidRDefault="00D3572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 behövs ett vägstöd på Katteviksvägen.</w:t>
            </w:r>
          </w:p>
          <w:p w:rsidR="00E64692" w:rsidRDefault="00E64692" w:rsidP="007C0EA7">
            <w:pPr>
              <w:rPr>
                <w:rFonts w:ascii="Arial" w:hAnsi="Arial" w:cs="Arial"/>
              </w:rPr>
            </w:pP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 finns även mobila gupp som kanske kan användas som alternativ till fasta gupp.</w:t>
            </w:r>
          </w:p>
          <w:p w:rsidR="00E64692" w:rsidRDefault="00E64692" w:rsidP="007C0EA7">
            <w:pPr>
              <w:rPr>
                <w:rFonts w:ascii="Arial" w:hAnsi="Arial" w:cs="Arial"/>
              </w:rPr>
            </w:pPr>
          </w:p>
          <w:p w:rsidR="00E64692" w:rsidRDefault="00E6469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Det finns problem med höga hastigheter i hela områden.</w:t>
            </w:r>
          </w:p>
          <w:p w:rsidR="00D5451C" w:rsidRDefault="00D5451C" w:rsidP="007C0EA7">
            <w:pPr>
              <w:rPr>
                <w:rFonts w:ascii="Arial" w:hAnsi="Arial" w:cs="Arial"/>
              </w:rPr>
            </w:pPr>
          </w:p>
          <w:p w:rsidR="00D5451C" w:rsidRDefault="00D5451C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Den nya hemsidan presenteras.</w:t>
            </w:r>
          </w:p>
          <w:p w:rsidR="00D35722" w:rsidRDefault="00D3572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35722" w:rsidRDefault="00D35722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Fritidskommittén tackas för att de ordnat med fika.</w:t>
            </w:r>
          </w:p>
          <w:p w:rsidR="00D35722" w:rsidRPr="005448C6" w:rsidRDefault="00D35722" w:rsidP="007C0EA7">
            <w:pPr>
              <w:rPr>
                <w:rFonts w:ascii="Arial" w:hAnsi="Arial" w:cs="Arial"/>
                <w:b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1843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Meddelande av tid och plats där stämmoprotokollet hålls tillgängligt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Protokollet hå</w:t>
            </w:r>
            <w:r w:rsidR="00D5451C">
              <w:t>lls tillgängligt lördagen den 22</w:t>
            </w:r>
            <w:r w:rsidRPr="00034C18">
              <w:t xml:space="preserve"> juli</w:t>
            </w:r>
            <w:r>
              <w:t xml:space="preserve"> 2017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Tid: 10.00</w:t>
            </w:r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Plats: Klippvägen 6 (hos Marie Blomg</w:t>
            </w:r>
            <w:r w:rsidR="00D5451C">
              <w:t>r</w:t>
            </w:r>
            <w:r w:rsidRPr="00034C18">
              <w:t>en)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  <w:tr w:rsidR="00D35722" w:rsidRPr="00034C18" w:rsidTr="00947503">
        <w:tc>
          <w:tcPr>
            <w:tcW w:w="675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Default="00782E89" w:rsidP="007C0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D35722" w:rsidRDefault="00D35722" w:rsidP="007C0EA7">
            <w:pPr>
              <w:rPr>
                <w:rFonts w:ascii="Arial" w:hAnsi="Arial" w:cs="Arial"/>
              </w:rPr>
            </w:pP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  <w:r w:rsidRPr="00034C18">
              <w:rPr>
                <w:rFonts w:ascii="Arial" w:hAnsi="Arial" w:cs="Arial"/>
              </w:rPr>
              <w:t>Stämman avslutas</w:t>
            </w:r>
          </w:p>
        </w:tc>
        <w:tc>
          <w:tcPr>
            <w:tcW w:w="6662" w:type="dxa"/>
          </w:tcPr>
          <w:p w:rsidR="00D35722" w:rsidRDefault="00D35722" w:rsidP="007C0EA7">
            <w:pPr>
              <w:pStyle w:val="Standard"/>
              <w:spacing w:line="240" w:lineRule="auto"/>
            </w:pPr>
            <w:bookmarkStart w:id="2" w:name="_GoBack"/>
            <w:bookmarkEnd w:id="2"/>
          </w:p>
          <w:p w:rsidR="00D35722" w:rsidRPr="00034C18" w:rsidRDefault="00D35722" w:rsidP="007C0EA7">
            <w:pPr>
              <w:pStyle w:val="Standard"/>
              <w:spacing w:line="240" w:lineRule="auto"/>
            </w:pPr>
            <w:r w:rsidRPr="00034C18">
              <w:t>Ordförande förklarade mötet avslutat</w:t>
            </w:r>
          </w:p>
          <w:p w:rsidR="00D35722" w:rsidRPr="00034C18" w:rsidRDefault="00D35722" w:rsidP="007C0EA7">
            <w:pPr>
              <w:rPr>
                <w:rFonts w:ascii="Arial" w:hAnsi="Arial" w:cs="Arial"/>
              </w:rPr>
            </w:pPr>
          </w:p>
        </w:tc>
      </w:tr>
    </w:tbl>
    <w:p w:rsidR="00D35722" w:rsidRDefault="00D35722" w:rsidP="007C0EA7">
      <w:pPr>
        <w:spacing w:line="240" w:lineRule="auto"/>
        <w:rPr>
          <w:rFonts w:ascii="Arial" w:hAnsi="Arial" w:cs="Arial"/>
        </w:rPr>
      </w:pPr>
    </w:p>
    <w:p w:rsidR="00D35722" w:rsidRPr="00241869" w:rsidRDefault="00D35722" w:rsidP="007C0EA7">
      <w:pPr>
        <w:pStyle w:val="Standard"/>
        <w:spacing w:line="240" w:lineRule="auto"/>
      </w:pPr>
      <w:r w:rsidRPr="00241869">
        <w:t xml:space="preserve">Vid protokollet </w:t>
      </w:r>
      <w:r w:rsidRPr="00241869">
        <w:tab/>
      </w:r>
      <w:r w:rsidRPr="00241869">
        <w:tab/>
      </w:r>
      <w:r w:rsidRPr="00241869">
        <w:tab/>
        <w:t>Ordförande</w:t>
      </w:r>
    </w:p>
    <w:p w:rsidR="00D35722" w:rsidRDefault="00D35722" w:rsidP="007C0EA7">
      <w:pPr>
        <w:pStyle w:val="Standard"/>
        <w:spacing w:line="240" w:lineRule="auto"/>
        <w:rPr>
          <w:sz w:val="23"/>
          <w:szCs w:val="23"/>
        </w:rPr>
      </w:pPr>
    </w:p>
    <w:p w:rsidR="00D35722" w:rsidRDefault="00D35722" w:rsidP="007C0EA7">
      <w:pPr>
        <w:pStyle w:val="Standard"/>
        <w:spacing w:line="240" w:lineRule="auto"/>
        <w:rPr>
          <w:sz w:val="23"/>
          <w:szCs w:val="23"/>
        </w:rPr>
      </w:pPr>
    </w:p>
    <w:p w:rsidR="00D35722" w:rsidRPr="006F20C0" w:rsidRDefault="00D35722" w:rsidP="007C0EA7">
      <w:pPr>
        <w:pStyle w:val="Standard"/>
        <w:spacing w:line="240" w:lineRule="auto"/>
      </w:pPr>
      <w:r w:rsidRPr="006F20C0">
        <w:t>Marie Blomgren</w:t>
      </w:r>
      <w:r w:rsidRPr="006F20C0">
        <w:tab/>
      </w:r>
      <w:r w:rsidRPr="006F20C0">
        <w:tab/>
      </w:r>
      <w:r w:rsidRPr="006F20C0">
        <w:tab/>
        <w:t>Pernilla Gilvad</w:t>
      </w:r>
    </w:p>
    <w:p w:rsidR="00D35722" w:rsidRDefault="00D35722" w:rsidP="007C0EA7">
      <w:pPr>
        <w:pStyle w:val="Standard"/>
        <w:spacing w:line="240" w:lineRule="auto"/>
        <w:rPr>
          <w:sz w:val="23"/>
          <w:szCs w:val="23"/>
        </w:rPr>
      </w:pPr>
    </w:p>
    <w:p w:rsidR="00D35722" w:rsidRPr="006F20C0" w:rsidRDefault="00D35722" w:rsidP="007C0EA7">
      <w:pPr>
        <w:pStyle w:val="Standard"/>
        <w:spacing w:line="240" w:lineRule="auto"/>
      </w:pPr>
      <w:r w:rsidRPr="006F20C0">
        <w:t>Justeras</w:t>
      </w:r>
    </w:p>
    <w:p w:rsidR="00D35722" w:rsidRDefault="00D35722" w:rsidP="007C0EA7">
      <w:pPr>
        <w:pStyle w:val="Standard"/>
        <w:spacing w:line="240" w:lineRule="auto"/>
        <w:rPr>
          <w:sz w:val="23"/>
          <w:szCs w:val="23"/>
        </w:rPr>
      </w:pPr>
    </w:p>
    <w:p w:rsidR="00D35722" w:rsidRDefault="00D35722" w:rsidP="007C0EA7">
      <w:pPr>
        <w:pStyle w:val="Standard"/>
        <w:spacing w:line="240" w:lineRule="auto"/>
        <w:rPr>
          <w:sz w:val="23"/>
          <w:szCs w:val="23"/>
        </w:rPr>
      </w:pPr>
    </w:p>
    <w:p w:rsidR="00DE6F04" w:rsidRPr="00D35722" w:rsidRDefault="00D5451C" w:rsidP="007C0EA7">
      <w:pPr>
        <w:spacing w:line="240" w:lineRule="auto"/>
      </w:pPr>
      <w:r>
        <w:rPr>
          <w:rFonts w:ascii="Arial" w:hAnsi="Arial" w:cs="Arial"/>
        </w:rPr>
        <w:t>Elin Esbjörner</w:t>
      </w:r>
      <w:r w:rsidR="00D35722">
        <w:rPr>
          <w:rFonts w:ascii="Arial" w:hAnsi="Arial" w:cs="Arial"/>
        </w:rPr>
        <w:t xml:space="preserve"> </w:t>
      </w:r>
      <w:r w:rsidR="00D35722">
        <w:rPr>
          <w:rFonts w:ascii="Arial" w:hAnsi="Arial" w:cs="Arial"/>
        </w:rPr>
        <w:tab/>
      </w:r>
      <w:r w:rsidR="00D35722">
        <w:rPr>
          <w:rFonts w:ascii="Arial" w:hAnsi="Arial" w:cs="Arial"/>
        </w:rPr>
        <w:tab/>
      </w:r>
      <w:r w:rsidR="00D35722">
        <w:rPr>
          <w:rFonts w:ascii="Arial" w:hAnsi="Arial" w:cs="Arial"/>
        </w:rPr>
        <w:tab/>
      </w:r>
      <w:r>
        <w:rPr>
          <w:rFonts w:ascii="Arial" w:hAnsi="Arial" w:cs="Arial"/>
        </w:rPr>
        <w:t>Hans Manner</w:t>
      </w:r>
      <w:r w:rsidR="004E2568">
        <w:rPr>
          <w:rFonts w:ascii="Arial" w:hAnsi="Arial" w:cs="Arial"/>
        </w:rPr>
        <w:t>/ avs. punkt 1-9</w:t>
      </w:r>
    </w:p>
    <w:sectPr w:rsidR="00DE6F04" w:rsidRPr="00D35722" w:rsidSect="00ED7BB7">
      <w:pgSz w:w="11906" w:h="16838"/>
      <w:pgMar w:top="141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001" w:rsidRDefault="002D3001" w:rsidP="00D7272C">
      <w:pPr>
        <w:spacing w:after="0" w:line="240" w:lineRule="auto"/>
      </w:pPr>
      <w:r>
        <w:separator/>
      </w:r>
    </w:p>
  </w:endnote>
  <w:endnote w:type="continuationSeparator" w:id="0">
    <w:p w:rsidR="002D3001" w:rsidRDefault="002D3001" w:rsidP="00D72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001" w:rsidRDefault="002D3001" w:rsidP="00D7272C">
      <w:pPr>
        <w:spacing w:after="0" w:line="240" w:lineRule="auto"/>
      </w:pPr>
      <w:r>
        <w:separator/>
      </w:r>
    </w:p>
  </w:footnote>
  <w:footnote w:type="continuationSeparator" w:id="0">
    <w:p w:rsidR="002D3001" w:rsidRDefault="002D3001" w:rsidP="00D72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A3330"/>
    <w:multiLevelType w:val="hybridMultilevel"/>
    <w:tmpl w:val="8D7EA86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054E37"/>
    <w:multiLevelType w:val="hybridMultilevel"/>
    <w:tmpl w:val="F1ECB2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AE"/>
    <w:rsid w:val="00014D8F"/>
    <w:rsid w:val="00032767"/>
    <w:rsid w:val="000C17F2"/>
    <w:rsid w:val="00117685"/>
    <w:rsid w:val="001204B1"/>
    <w:rsid w:val="0013100E"/>
    <w:rsid w:val="00140443"/>
    <w:rsid w:val="00160BD5"/>
    <w:rsid w:val="001C0007"/>
    <w:rsid w:val="00230490"/>
    <w:rsid w:val="002312B6"/>
    <w:rsid w:val="00243220"/>
    <w:rsid w:val="002C4B92"/>
    <w:rsid w:val="002D3001"/>
    <w:rsid w:val="002E42BC"/>
    <w:rsid w:val="002F5FFE"/>
    <w:rsid w:val="00303092"/>
    <w:rsid w:val="00336472"/>
    <w:rsid w:val="0035461F"/>
    <w:rsid w:val="003B2B9C"/>
    <w:rsid w:val="003B3C2F"/>
    <w:rsid w:val="003B42B2"/>
    <w:rsid w:val="00424D47"/>
    <w:rsid w:val="004318A6"/>
    <w:rsid w:val="00433ABD"/>
    <w:rsid w:val="00442091"/>
    <w:rsid w:val="0046281F"/>
    <w:rsid w:val="004A46E5"/>
    <w:rsid w:val="004C06AE"/>
    <w:rsid w:val="004E2568"/>
    <w:rsid w:val="00556B74"/>
    <w:rsid w:val="00583635"/>
    <w:rsid w:val="00594581"/>
    <w:rsid w:val="00605B97"/>
    <w:rsid w:val="00641225"/>
    <w:rsid w:val="006420B2"/>
    <w:rsid w:val="00646A52"/>
    <w:rsid w:val="00684A67"/>
    <w:rsid w:val="00694DA8"/>
    <w:rsid w:val="006D2297"/>
    <w:rsid w:val="006D52F3"/>
    <w:rsid w:val="006F3B23"/>
    <w:rsid w:val="00714D7C"/>
    <w:rsid w:val="00760315"/>
    <w:rsid w:val="007608B1"/>
    <w:rsid w:val="00761C0E"/>
    <w:rsid w:val="00770305"/>
    <w:rsid w:val="00782E89"/>
    <w:rsid w:val="00785D52"/>
    <w:rsid w:val="00796D5E"/>
    <w:rsid w:val="007B4D65"/>
    <w:rsid w:val="007C0EA7"/>
    <w:rsid w:val="007E16C4"/>
    <w:rsid w:val="008059BC"/>
    <w:rsid w:val="00823E53"/>
    <w:rsid w:val="0083581F"/>
    <w:rsid w:val="00841CA2"/>
    <w:rsid w:val="00842C10"/>
    <w:rsid w:val="00846E2B"/>
    <w:rsid w:val="008A51E9"/>
    <w:rsid w:val="008B0F85"/>
    <w:rsid w:val="008B7945"/>
    <w:rsid w:val="008F1F51"/>
    <w:rsid w:val="008F4E5C"/>
    <w:rsid w:val="009173FA"/>
    <w:rsid w:val="009367FF"/>
    <w:rsid w:val="0094067D"/>
    <w:rsid w:val="00943A44"/>
    <w:rsid w:val="0095279E"/>
    <w:rsid w:val="00974785"/>
    <w:rsid w:val="00986B60"/>
    <w:rsid w:val="009D7A44"/>
    <w:rsid w:val="009F74CA"/>
    <w:rsid w:val="00A1647E"/>
    <w:rsid w:val="00A35C8A"/>
    <w:rsid w:val="00A8030C"/>
    <w:rsid w:val="00AA49DA"/>
    <w:rsid w:val="00AC0AAF"/>
    <w:rsid w:val="00B16A4B"/>
    <w:rsid w:val="00B1782E"/>
    <w:rsid w:val="00B52753"/>
    <w:rsid w:val="00B71A4E"/>
    <w:rsid w:val="00BA3B76"/>
    <w:rsid w:val="00BC38FF"/>
    <w:rsid w:val="00C26F1E"/>
    <w:rsid w:val="00C4696E"/>
    <w:rsid w:val="00C5043E"/>
    <w:rsid w:val="00C553CB"/>
    <w:rsid w:val="00C73C1E"/>
    <w:rsid w:val="00CA737C"/>
    <w:rsid w:val="00CD21A7"/>
    <w:rsid w:val="00CF1BF1"/>
    <w:rsid w:val="00D004EF"/>
    <w:rsid w:val="00D208A0"/>
    <w:rsid w:val="00D35722"/>
    <w:rsid w:val="00D5451C"/>
    <w:rsid w:val="00D7272C"/>
    <w:rsid w:val="00D87FBF"/>
    <w:rsid w:val="00DD7BAD"/>
    <w:rsid w:val="00DE4E67"/>
    <w:rsid w:val="00DE6F04"/>
    <w:rsid w:val="00E46249"/>
    <w:rsid w:val="00E52F09"/>
    <w:rsid w:val="00E64692"/>
    <w:rsid w:val="00E85328"/>
    <w:rsid w:val="00E920E8"/>
    <w:rsid w:val="00EA4DF8"/>
    <w:rsid w:val="00EA656F"/>
    <w:rsid w:val="00EB232E"/>
    <w:rsid w:val="00F03232"/>
    <w:rsid w:val="00F859AB"/>
    <w:rsid w:val="00F87FA5"/>
    <w:rsid w:val="00F915B2"/>
    <w:rsid w:val="00F97620"/>
    <w:rsid w:val="00FB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5C62D-CDE9-4E24-BC5F-6768103B6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9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0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52F09"/>
    <w:pPr>
      <w:suppressAutoHyphens/>
      <w:autoSpaceDN w:val="0"/>
      <w:spacing w:after="0" w:line="360" w:lineRule="auto"/>
      <w:textAlignment w:val="baseline"/>
    </w:pPr>
    <w:rPr>
      <w:rFonts w:ascii="Arial" w:eastAsia="SimSun" w:hAnsi="Arial" w:cs="Arial"/>
      <w:kern w:val="3"/>
      <w:lang w:eastAsia="zh-CN" w:bidi="hi-IN"/>
    </w:rPr>
  </w:style>
  <w:style w:type="paragraph" w:styleId="ListParagraph">
    <w:name w:val="List Paragraph"/>
    <w:basedOn w:val="Normal"/>
    <w:uiPriority w:val="34"/>
    <w:qFormat/>
    <w:rsid w:val="004C06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ubtleEmphasis">
    <w:name w:val="Subtle Emphasis"/>
    <w:basedOn w:val="DefaultParagraphFont"/>
    <w:uiPriority w:val="19"/>
    <w:qFormat/>
    <w:rsid w:val="00E52F09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semiHidden/>
    <w:unhideWhenUsed/>
    <w:rsid w:val="00D72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272C"/>
  </w:style>
  <w:style w:type="paragraph" w:styleId="Footer">
    <w:name w:val="footer"/>
    <w:basedOn w:val="Normal"/>
    <w:link w:val="FooterChar"/>
    <w:uiPriority w:val="99"/>
    <w:semiHidden/>
    <w:unhideWhenUsed/>
    <w:rsid w:val="00D72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2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67108-DBA8-4DFF-9DB6-C7BC0B00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8BBB6A7D.dotm</Template>
  <TotalTime>18</TotalTime>
  <Pages>4</Pages>
  <Words>861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Handelsbanken</Company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mabl04</dc:creator>
  <cp:lastModifiedBy>Marie Blomgren</cp:lastModifiedBy>
  <cp:revision>5</cp:revision>
  <dcterms:created xsi:type="dcterms:W3CDTF">2017-07-08T11:20:00Z</dcterms:created>
  <dcterms:modified xsi:type="dcterms:W3CDTF">2017-07-17T11:25:00Z</dcterms:modified>
</cp:coreProperties>
</file>