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C9F" w:rsidRPr="0058187C" w:rsidRDefault="006D345D" w:rsidP="006D345D">
      <w:pPr>
        <w:pStyle w:val="Heading1"/>
        <w:rPr>
          <w:rFonts w:ascii="Arial" w:hAnsi="Arial" w:cs="Arial"/>
        </w:rPr>
      </w:pPr>
      <w:bookmarkStart w:id="0" w:name="_GoBack"/>
      <w:bookmarkEnd w:id="0"/>
      <w:r w:rsidRPr="0058187C">
        <w:rPr>
          <w:rFonts w:ascii="Arial" w:hAnsi="Arial" w:cs="Arial"/>
        </w:rPr>
        <w:t xml:space="preserve">Kallelse </w:t>
      </w:r>
    </w:p>
    <w:p w:rsidR="006D345D" w:rsidRPr="0058187C" w:rsidRDefault="006D345D">
      <w:pPr>
        <w:rPr>
          <w:rFonts w:ascii="Arial" w:hAnsi="Arial" w:cs="Arial"/>
          <w:b/>
          <w:sz w:val="24"/>
          <w:szCs w:val="24"/>
        </w:rPr>
      </w:pPr>
      <w:r w:rsidRPr="0058187C">
        <w:rPr>
          <w:rFonts w:ascii="Arial" w:hAnsi="Arial" w:cs="Arial"/>
          <w:b/>
          <w:sz w:val="24"/>
          <w:szCs w:val="24"/>
        </w:rPr>
        <w:t>Medlemmar</w:t>
      </w:r>
      <w:r w:rsidR="001F5228" w:rsidRPr="0058187C">
        <w:rPr>
          <w:rFonts w:ascii="Arial" w:hAnsi="Arial" w:cs="Arial"/>
          <w:b/>
          <w:sz w:val="24"/>
          <w:szCs w:val="24"/>
        </w:rPr>
        <w:t xml:space="preserve"> i Katteviks Samfällighetsförening kallas härmed till </w:t>
      </w:r>
      <w:r w:rsidRPr="0058187C">
        <w:rPr>
          <w:rFonts w:ascii="Arial" w:hAnsi="Arial" w:cs="Arial"/>
          <w:b/>
          <w:sz w:val="24"/>
          <w:szCs w:val="24"/>
        </w:rPr>
        <w:t>ordinarie</w:t>
      </w:r>
      <w:r w:rsidR="001F5228" w:rsidRPr="0058187C">
        <w:rPr>
          <w:rFonts w:ascii="Arial" w:hAnsi="Arial" w:cs="Arial"/>
          <w:b/>
          <w:sz w:val="24"/>
          <w:szCs w:val="24"/>
        </w:rPr>
        <w:t xml:space="preserve"> föreningsstämma</w:t>
      </w:r>
      <w:r w:rsidRPr="0058187C">
        <w:rPr>
          <w:rFonts w:ascii="Arial" w:hAnsi="Arial" w:cs="Arial"/>
          <w:b/>
          <w:sz w:val="24"/>
          <w:szCs w:val="24"/>
        </w:rPr>
        <w:t>.</w:t>
      </w:r>
    </w:p>
    <w:p w:rsidR="006D345D" w:rsidRPr="0058187C" w:rsidRDefault="006D345D" w:rsidP="006D345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Tid</w:t>
      </w:r>
      <w:r w:rsidR="003A1473">
        <w:rPr>
          <w:rFonts w:ascii="Arial" w:hAnsi="Arial" w:cs="Arial"/>
          <w:sz w:val="24"/>
          <w:szCs w:val="24"/>
        </w:rPr>
        <w:t>:</w:t>
      </w:r>
      <w:r w:rsidR="003A1473">
        <w:rPr>
          <w:rFonts w:ascii="Arial" w:hAnsi="Arial" w:cs="Arial"/>
          <w:sz w:val="24"/>
          <w:szCs w:val="24"/>
        </w:rPr>
        <w:tab/>
      </w:r>
      <w:r w:rsidR="0023444F">
        <w:rPr>
          <w:rFonts w:ascii="Arial" w:hAnsi="Arial" w:cs="Arial"/>
          <w:sz w:val="24"/>
          <w:szCs w:val="24"/>
        </w:rPr>
        <w:t>L</w:t>
      </w:r>
      <w:r w:rsidR="003A1473" w:rsidRPr="0058187C">
        <w:rPr>
          <w:rFonts w:ascii="Arial" w:hAnsi="Arial" w:cs="Arial"/>
          <w:sz w:val="24"/>
          <w:szCs w:val="24"/>
        </w:rPr>
        <w:t>ördagen</w:t>
      </w:r>
      <w:r w:rsidRPr="0058187C">
        <w:rPr>
          <w:rFonts w:ascii="Arial" w:hAnsi="Arial" w:cs="Arial"/>
          <w:sz w:val="24"/>
          <w:szCs w:val="24"/>
        </w:rPr>
        <w:t xml:space="preserve"> den </w:t>
      </w:r>
      <w:r w:rsidR="0023444F">
        <w:rPr>
          <w:rFonts w:ascii="Arial" w:hAnsi="Arial" w:cs="Arial"/>
          <w:sz w:val="24"/>
          <w:szCs w:val="24"/>
        </w:rPr>
        <w:t>8</w:t>
      </w:r>
      <w:r w:rsidRPr="0058187C">
        <w:rPr>
          <w:rFonts w:ascii="Arial" w:hAnsi="Arial" w:cs="Arial"/>
          <w:sz w:val="24"/>
          <w:szCs w:val="24"/>
        </w:rPr>
        <w:t xml:space="preserve"> juli kl.10.00</w:t>
      </w:r>
    </w:p>
    <w:p w:rsidR="0058187C" w:rsidRPr="0058187C" w:rsidRDefault="003A1473" w:rsidP="0058187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Plats:</w:t>
      </w:r>
      <w:r>
        <w:rPr>
          <w:rFonts w:ascii="Arial" w:hAnsi="Arial" w:cs="Arial"/>
          <w:sz w:val="24"/>
          <w:szCs w:val="24"/>
        </w:rPr>
        <w:tab/>
      </w:r>
      <w:r w:rsidR="006D345D" w:rsidRPr="0058187C">
        <w:rPr>
          <w:rFonts w:ascii="Arial" w:hAnsi="Arial" w:cs="Arial"/>
          <w:sz w:val="24"/>
          <w:szCs w:val="24"/>
        </w:rPr>
        <w:t>Svanviks skola, Stocken</w:t>
      </w:r>
    </w:p>
    <w:p w:rsidR="0058187C" w:rsidRPr="0058187C" w:rsidRDefault="0058187C" w:rsidP="005818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8187C" w:rsidRPr="0058187C" w:rsidRDefault="0058187C" w:rsidP="0058187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F5228" w:rsidRPr="0058187C" w:rsidRDefault="001F5228">
      <w:pPr>
        <w:rPr>
          <w:rFonts w:ascii="Arial" w:hAnsi="Arial" w:cs="Arial"/>
          <w:b/>
          <w:sz w:val="24"/>
          <w:szCs w:val="24"/>
        </w:rPr>
      </w:pPr>
      <w:r w:rsidRPr="0058187C">
        <w:rPr>
          <w:rFonts w:ascii="Arial" w:hAnsi="Arial" w:cs="Arial"/>
          <w:b/>
          <w:sz w:val="24"/>
          <w:szCs w:val="24"/>
        </w:rPr>
        <w:t>Dagordning</w:t>
      </w:r>
    </w:p>
    <w:p w:rsidR="006D345D" w:rsidRPr="0058187C" w:rsidRDefault="006D345D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Stämman öppnas</w:t>
      </w:r>
    </w:p>
    <w:p w:rsidR="00EB7F8E" w:rsidRDefault="00EB7F8E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Fastställande av dagordning för stämman</w:t>
      </w:r>
    </w:p>
    <w:p w:rsidR="006D345D" w:rsidRPr="0058187C" w:rsidRDefault="006D345D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Val av ordförande </w:t>
      </w:r>
      <w:r w:rsidR="00EB7F8E">
        <w:rPr>
          <w:rFonts w:ascii="Arial" w:hAnsi="Arial" w:cs="Arial"/>
          <w:sz w:val="24"/>
          <w:szCs w:val="24"/>
        </w:rPr>
        <w:t>på</w:t>
      </w:r>
      <w:r w:rsidRPr="0058187C">
        <w:rPr>
          <w:rFonts w:ascii="Arial" w:hAnsi="Arial" w:cs="Arial"/>
          <w:sz w:val="24"/>
          <w:szCs w:val="24"/>
        </w:rPr>
        <w:t xml:space="preserve"> stämman</w:t>
      </w:r>
    </w:p>
    <w:p w:rsidR="006D345D" w:rsidRPr="0058187C" w:rsidRDefault="006D345D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Val av sekreterare </w:t>
      </w:r>
      <w:r w:rsidR="00EB7F8E">
        <w:rPr>
          <w:rFonts w:ascii="Arial" w:hAnsi="Arial" w:cs="Arial"/>
          <w:sz w:val="24"/>
          <w:szCs w:val="24"/>
        </w:rPr>
        <w:t>på</w:t>
      </w:r>
      <w:r w:rsidRPr="0058187C">
        <w:rPr>
          <w:rFonts w:ascii="Arial" w:hAnsi="Arial" w:cs="Arial"/>
          <w:sz w:val="24"/>
          <w:szCs w:val="24"/>
        </w:rPr>
        <w:t xml:space="preserve"> stämman</w:t>
      </w:r>
    </w:p>
    <w:p w:rsidR="006D345D" w:rsidRPr="0058187C" w:rsidRDefault="006D345D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Val av </w:t>
      </w:r>
      <w:r w:rsidR="00EB7F8E">
        <w:rPr>
          <w:rFonts w:ascii="Arial" w:hAnsi="Arial" w:cs="Arial"/>
          <w:sz w:val="24"/>
          <w:szCs w:val="24"/>
        </w:rPr>
        <w:t xml:space="preserve">två </w:t>
      </w:r>
      <w:r w:rsidRPr="0058187C">
        <w:rPr>
          <w:rFonts w:ascii="Arial" w:hAnsi="Arial" w:cs="Arial"/>
          <w:sz w:val="24"/>
          <w:szCs w:val="24"/>
        </w:rPr>
        <w:t>justeringsmän, tillika rösträknare</w:t>
      </w:r>
    </w:p>
    <w:p w:rsidR="006D345D" w:rsidRPr="0058187C" w:rsidRDefault="006D345D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Verksamhetsberättelse</w:t>
      </w:r>
      <w:r w:rsidR="00D2048E">
        <w:rPr>
          <w:rFonts w:ascii="Arial" w:hAnsi="Arial" w:cs="Arial"/>
          <w:sz w:val="24"/>
          <w:szCs w:val="24"/>
        </w:rPr>
        <w:t xml:space="preserve"> och </w:t>
      </w:r>
      <w:r w:rsidR="0023444F">
        <w:rPr>
          <w:rFonts w:ascii="Arial" w:hAnsi="Arial" w:cs="Arial"/>
          <w:sz w:val="24"/>
          <w:szCs w:val="24"/>
        </w:rPr>
        <w:t>bokslut för verksamhetsåret 2016</w:t>
      </w:r>
      <w:r w:rsidR="00D2048E">
        <w:rPr>
          <w:rFonts w:ascii="Arial" w:hAnsi="Arial" w:cs="Arial"/>
          <w:sz w:val="24"/>
          <w:szCs w:val="24"/>
        </w:rPr>
        <w:t>/201</w:t>
      </w:r>
      <w:r w:rsidR="0023444F">
        <w:rPr>
          <w:rFonts w:ascii="Arial" w:hAnsi="Arial" w:cs="Arial"/>
          <w:sz w:val="24"/>
          <w:szCs w:val="24"/>
        </w:rPr>
        <w:t>7</w:t>
      </w:r>
    </w:p>
    <w:p w:rsidR="006D345D" w:rsidRPr="0058187C" w:rsidRDefault="006D345D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Revisionsberättelse</w:t>
      </w:r>
    </w:p>
    <w:p w:rsidR="006D345D" w:rsidRPr="000256E5" w:rsidRDefault="006D345D" w:rsidP="000256E5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Fråga om ansvarsfrihet för styrelsen verksamhetsåret 201</w:t>
      </w:r>
      <w:r w:rsidR="0023444F">
        <w:rPr>
          <w:rFonts w:ascii="Arial" w:hAnsi="Arial" w:cs="Arial"/>
          <w:sz w:val="24"/>
          <w:szCs w:val="24"/>
        </w:rPr>
        <w:t>6</w:t>
      </w:r>
      <w:r w:rsidRPr="0058187C">
        <w:rPr>
          <w:rFonts w:ascii="Arial" w:hAnsi="Arial" w:cs="Arial"/>
          <w:sz w:val="24"/>
          <w:szCs w:val="24"/>
        </w:rPr>
        <w:t>/201</w:t>
      </w:r>
      <w:r w:rsidR="0023444F">
        <w:rPr>
          <w:rFonts w:ascii="Arial" w:hAnsi="Arial" w:cs="Arial"/>
          <w:sz w:val="24"/>
          <w:szCs w:val="24"/>
        </w:rPr>
        <w:t>7</w:t>
      </w:r>
    </w:p>
    <w:p w:rsidR="006D345D" w:rsidRPr="0058187C" w:rsidRDefault="006D345D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Motioner samt styrelsens yttranden </w:t>
      </w:r>
      <w:r w:rsidR="00EB7F8E">
        <w:rPr>
          <w:rFonts w:ascii="Arial" w:hAnsi="Arial" w:cs="Arial"/>
          <w:sz w:val="24"/>
          <w:szCs w:val="24"/>
        </w:rPr>
        <w:t>över</w:t>
      </w:r>
      <w:r w:rsidRPr="0058187C">
        <w:rPr>
          <w:rFonts w:ascii="Arial" w:hAnsi="Arial" w:cs="Arial"/>
          <w:sz w:val="24"/>
          <w:szCs w:val="24"/>
        </w:rPr>
        <w:t xml:space="preserve"> motionerna</w:t>
      </w:r>
    </w:p>
    <w:p w:rsidR="006D345D" w:rsidRPr="0058187C" w:rsidRDefault="00016F2C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Förslag till budget, </w:t>
      </w:r>
      <w:r w:rsidRPr="00016F2C">
        <w:rPr>
          <w:rFonts w:ascii="Arial" w:hAnsi="Arial" w:cs="Arial"/>
          <w:sz w:val="24"/>
          <w:szCs w:val="24"/>
        </w:rPr>
        <w:t xml:space="preserve">utgifts- och inkomststat samt debiteringslängd och förfallodag för årsavgift </w:t>
      </w:r>
      <w:r>
        <w:rPr>
          <w:rFonts w:ascii="Arial" w:hAnsi="Arial" w:cs="Arial"/>
          <w:sz w:val="24"/>
          <w:szCs w:val="24"/>
        </w:rPr>
        <w:t>f</w:t>
      </w:r>
      <w:r w:rsidR="002E5754" w:rsidRPr="0058187C">
        <w:rPr>
          <w:rFonts w:ascii="Arial" w:hAnsi="Arial" w:cs="Arial"/>
          <w:sz w:val="24"/>
          <w:szCs w:val="24"/>
        </w:rPr>
        <w:t>ör verksamhetsåret 201</w:t>
      </w:r>
      <w:r w:rsidR="0023444F">
        <w:rPr>
          <w:rFonts w:ascii="Arial" w:hAnsi="Arial" w:cs="Arial"/>
          <w:sz w:val="24"/>
          <w:szCs w:val="24"/>
        </w:rPr>
        <w:t>7</w:t>
      </w:r>
      <w:r w:rsidR="002E5754" w:rsidRPr="0058187C">
        <w:rPr>
          <w:rFonts w:ascii="Arial" w:hAnsi="Arial" w:cs="Arial"/>
          <w:sz w:val="24"/>
          <w:szCs w:val="24"/>
        </w:rPr>
        <w:t>/201</w:t>
      </w:r>
      <w:r w:rsidR="0023444F">
        <w:rPr>
          <w:rFonts w:ascii="Arial" w:hAnsi="Arial" w:cs="Arial"/>
          <w:sz w:val="24"/>
          <w:szCs w:val="24"/>
        </w:rPr>
        <w:t>8</w:t>
      </w:r>
    </w:p>
    <w:p w:rsidR="002E5754" w:rsidRPr="0058187C" w:rsidRDefault="002E5754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Val av </w:t>
      </w:r>
      <w:r w:rsidR="00EB7F8E">
        <w:rPr>
          <w:rFonts w:ascii="Arial" w:hAnsi="Arial" w:cs="Arial"/>
          <w:sz w:val="24"/>
          <w:szCs w:val="24"/>
        </w:rPr>
        <w:t>ordförande</w:t>
      </w:r>
      <w:r w:rsidRPr="0058187C">
        <w:rPr>
          <w:rFonts w:ascii="Arial" w:hAnsi="Arial" w:cs="Arial"/>
          <w:sz w:val="24"/>
          <w:szCs w:val="24"/>
        </w:rPr>
        <w:t xml:space="preserve"> och </w:t>
      </w:r>
      <w:r w:rsidR="00EB7F8E">
        <w:rPr>
          <w:rFonts w:ascii="Arial" w:hAnsi="Arial" w:cs="Arial"/>
          <w:sz w:val="24"/>
          <w:szCs w:val="24"/>
        </w:rPr>
        <w:t>styrelseledamöter</w:t>
      </w:r>
      <w:r w:rsidRPr="0058187C">
        <w:rPr>
          <w:rFonts w:ascii="Arial" w:hAnsi="Arial" w:cs="Arial"/>
          <w:sz w:val="24"/>
          <w:szCs w:val="24"/>
        </w:rPr>
        <w:t xml:space="preserve"> för verksamhetsåret </w:t>
      </w:r>
      <w:r w:rsidR="00EB7F8E" w:rsidRPr="0058187C">
        <w:rPr>
          <w:rFonts w:ascii="Arial" w:hAnsi="Arial" w:cs="Arial"/>
          <w:sz w:val="24"/>
          <w:szCs w:val="24"/>
        </w:rPr>
        <w:t>201</w:t>
      </w:r>
      <w:r w:rsidR="0023444F">
        <w:rPr>
          <w:rFonts w:ascii="Arial" w:hAnsi="Arial" w:cs="Arial"/>
          <w:sz w:val="24"/>
          <w:szCs w:val="24"/>
        </w:rPr>
        <w:t>7</w:t>
      </w:r>
      <w:r w:rsidR="00EB7F8E" w:rsidRPr="0058187C">
        <w:rPr>
          <w:rFonts w:ascii="Arial" w:hAnsi="Arial" w:cs="Arial"/>
          <w:sz w:val="24"/>
          <w:szCs w:val="24"/>
        </w:rPr>
        <w:t>/201</w:t>
      </w:r>
      <w:r w:rsidR="0023444F">
        <w:rPr>
          <w:rFonts w:ascii="Arial" w:hAnsi="Arial" w:cs="Arial"/>
          <w:sz w:val="24"/>
          <w:szCs w:val="24"/>
        </w:rPr>
        <w:t>8</w:t>
      </w:r>
    </w:p>
    <w:p w:rsidR="002E5754" w:rsidRPr="0058187C" w:rsidRDefault="002E5754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Val av suppleanter för verksamhetsåret </w:t>
      </w:r>
      <w:r w:rsidR="0023444F" w:rsidRPr="0058187C">
        <w:rPr>
          <w:rFonts w:ascii="Arial" w:hAnsi="Arial" w:cs="Arial"/>
          <w:sz w:val="24"/>
          <w:szCs w:val="24"/>
        </w:rPr>
        <w:t>201</w:t>
      </w:r>
      <w:r w:rsidR="0023444F">
        <w:rPr>
          <w:rFonts w:ascii="Arial" w:hAnsi="Arial" w:cs="Arial"/>
          <w:sz w:val="24"/>
          <w:szCs w:val="24"/>
        </w:rPr>
        <w:t>7</w:t>
      </w:r>
      <w:r w:rsidR="0023444F" w:rsidRPr="0058187C">
        <w:rPr>
          <w:rFonts w:ascii="Arial" w:hAnsi="Arial" w:cs="Arial"/>
          <w:sz w:val="24"/>
          <w:szCs w:val="24"/>
        </w:rPr>
        <w:t>/201</w:t>
      </w:r>
      <w:r w:rsidR="0023444F">
        <w:rPr>
          <w:rFonts w:ascii="Arial" w:hAnsi="Arial" w:cs="Arial"/>
          <w:sz w:val="24"/>
          <w:szCs w:val="24"/>
        </w:rPr>
        <w:t>8</w:t>
      </w:r>
    </w:p>
    <w:p w:rsidR="002E5754" w:rsidRPr="0058187C" w:rsidRDefault="002E5754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Val av revisorer och revisorssuppleanter för verksamhetsåret </w:t>
      </w:r>
      <w:r w:rsidR="0023444F" w:rsidRPr="0058187C">
        <w:rPr>
          <w:rFonts w:ascii="Arial" w:hAnsi="Arial" w:cs="Arial"/>
          <w:sz w:val="24"/>
          <w:szCs w:val="24"/>
        </w:rPr>
        <w:t>201</w:t>
      </w:r>
      <w:r w:rsidR="0023444F">
        <w:rPr>
          <w:rFonts w:ascii="Arial" w:hAnsi="Arial" w:cs="Arial"/>
          <w:sz w:val="24"/>
          <w:szCs w:val="24"/>
        </w:rPr>
        <w:t>7</w:t>
      </w:r>
      <w:r w:rsidR="0023444F" w:rsidRPr="0058187C">
        <w:rPr>
          <w:rFonts w:ascii="Arial" w:hAnsi="Arial" w:cs="Arial"/>
          <w:sz w:val="24"/>
          <w:szCs w:val="24"/>
        </w:rPr>
        <w:t>/201</w:t>
      </w:r>
      <w:r w:rsidR="0023444F">
        <w:rPr>
          <w:rFonts w:ascii="Arial" w:hAnsi="Arial" w:cs="Arial"/>
          <w:sz w:val="24"/>
          <w:szCs w:val="24"/>
        </w:rPr>
        <w:t>8</w:t>
      </w:r>
    </w:p>
    <w:p w:rsidR="002E5754" w:rsidRPr="0058187C" w:rsidRDefault="002E5754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Val av valberedning för verksamhetsåret </w:t>
      </w:r>
      <w:r w:rsidR="0023444F" w:rsidRPr="0058187C">
        <w:rPr>
          <w:rFonts w:ascii="Arial" w:hAnsi="Arial" w:cs="Arial"/>
          <w:sz w:val="24"/>
          <w:szCs w:val="24"/>
        </w:rPr>
        <w:t>201</w:t>
      </w:r>
      <w:r w:rsidR="0023444F">
        <w:rPr>
          <w:rFonts w:ascii="Arial" w:hAnsi="Arial" w:cs="Arial"/>
          <w:sz w:val="24"/>
          <w:szCs w:val="24"/>
        </w:rPr>
        <w:t>7</w:t>
      </w:r>
      <w:r w:rsidR="0023444F" w:rsidRPr="0058187C">
        <w:rPr>
          <w:rFonts w:ascii="Arial" w:hAnsi="Arial" w:cs="Arial"/>
          <w:sz w:val="24"/>
          <w:szCs w:val="24"/>
        </w:rPr>
        <w:t>/201</w:t>
      </w:r>
      <w:r w:rsidR="0023444F">
        <w:rPr>
          <w:rFonts w:ascii="Arial" w:hAnsi="Arial" w:cs="Arial"/>
          <w:sz w:val="24"/>
          <w:szCs w:val="24"/>
        </w:rPr>
        <w:t>8</w:t>
      </w:r>
    </w:p>
    <w:p w:rsidR="002E5754" w:rsidRPr="0058187C" w:rsidRDefault="002E5754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Val av fritidskommitté för verksamhetsåret </w:t>
      </w:r>
      <w:r w:rsidR="0023444F" w:rsidRPr="0058187C">
        <w:rPr>
          <w:rFonts w:ascii="Arial" w:hAnsi="Arial" w:cs="Arial"/>
          <w:sz w:val="24"/>
          <w:szCs w:val="24"/>
        </w:rPr>
        <w:t>201</w:t>
      </w:r>
      <w:r w:rsidR="0023444F">
        <w:rPr>
          <w:rFonts w:ascii="Arial" w:hAnsi="Arial" w:cs="Arial"/>
          <w:sz w:val="24"/>
          <w:szCs w:val="24"/>
        </w:rPr>
        <w:t>7</w:t>
      </w:r>
      <w:r w:rsidR="0023444F" w:rsidRPr="0058187C">
        <w:rPr>
          <w:rFonts w:ascii="Arial" w:hAnsi="Arial" w:cs="Arial"/>
          <w:sz w:val="24"/>
          <w:szCs w:val="24"/>
        </w:rPr>
        <w:t>/201</w:t>
      </w:r>
      <w:r w:rsidR="0023444F">
        <w:rPr>
          <w:rFonts w:ascii="Arial" w:hAnsi="Arial" w:cs="Arial"/>
          <w:sz w:val="24"/>
          <w:szCs w:val="24"/>
        </w:rPr>
        <w:t>8</w:t>
      </w:r>
    </w:p>
    <w:p w:rsidR="002E5754" w:rsidRPr="0058187C" w:rsidRDefault="002E5754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Övriga frågor</w:t>
      </w:r>
    </w:p>
    <w:p w:rsidR="002E5754" w:rsidRPr="0058187C" w:rsidRDefault="002E5754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Meddelande av tid och plats där stämmoprotokollet hålls tillgängligt</w:t>
      </w:r>
    </w:p>
    <w:p w:rsidR="002E5754" w:rsidRPr="0058187C" w:rsidRDefault="002E5754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Stämman avslutas</w:t>
      </w:r>
    </w:p>
    <w:p w:rsidR="001F5228" w:rsidRPr="0058187C" w:rsidRDefault="001F5228" w:rsidP="0058187C">
      <w:pPr>
        <w:spacing w:after="0"/>
        <w:rPr>
          <w:rFonts w:ascii="Arial" w:hAnsi="Arial" w:cs="Arial"/>
          <w:sz w:val="24"/>
          <w:szCs w:val="24"/>
        </w:rPr>
      </w:pPr>
    </w:p>
    <w:p w:rsidR="0058187C" w:rsidRDefault="0081667F" w:rsidP="0058187C">
      <w:pPr>
        <w:spacing w:after="0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Handlingar till årsstämman finns att hämta på hemsidan </w:t>
      </w:r>
      <w:r w:rsidR="007A1567">
        <w:rPr>
          <w:rFonts w:ascii="Arial" w:hAnsi="Arial" w:cs="Arial"/>
          <w:sz w:val="24"/>
          <w:szCs w:val="24"/>
        </w:rPr>
        <w:t>www.kattevik.se</w:t>
      </w:r>
    </w:p>
    <w:p w:rsidR="0058187C" w:rsidRPr="0058187C" w:rsidRDefault="0058187C" w:rsidP="0058187C">
      <w:pPr>
        <w:spacing w:after="0"/>
        <w:rPr>
          <w:rFonts w:ascii="Arial" w:hAnsi="Arial" w:cs="Arial"/>
          <w:sz w:val="24"/>
          <w:szCs w:val="24"/>
        </w:rPr>
      </w:pPr>
    </w:p>
    <w:p w:rsidR="0058187C" w:rsidRPr="0058187C" w:rsidRDefault="0058187C" w:rsidP="0058187C">
      <w:pPr>
        <w:spacing w:after="0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Medlemmar som ej har tillgång till hemsidan kan rekvirera handlingarna genom att kontakta sekreteraren. </w:t>
      </w:r>
    </w:p>
    <w:p w:rsidR="0058187C" w:rsidRPr="0058187C" w:rsidRDefault="0058187C" w:rsidP="0058187C">
      <w:pPr>
        <w:spacing w:after="0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Kontaktuppgifter till sekreteraren:</w:t>
      </w:r>
    </w:p>
    <w:p w:rsidR="0058187C" w:rsidRPr="0058187C" w:rsidRDefault="00EB7F8E" w:rsidP="0058187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Marie Blomgren</w:t>
      </w:r>
    </w:p>
    <w:p w:rsidR="0058187C" w:rsidRPr="0058187C" w:rsidRDefault="0058187C" w:rsidP="0058187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Telefon: </w:t>
      </w:r>
      <w:r w:rsidR="00EB7F8E">
        <w:rPr>
          <w:rFonts w:ascii="Arial" w:hAnsi="Arial" w:cs="Arial"/>
          <w:sz w:val="24"/>
          <w:szCs w:val="24"/>
        </w:rPr>
        <w:t>0705-82 55 50</w:t>
      </w:r>
    </w:p>
    <w:p w:rsidR="0058187C" w:rsidRPr="00EB7F8E" w:rsidRDefault="0058187C" w:rsidP="0058187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B7F8E">
        <w:rPr>
          <w:rFonts w:ascii="Arial" w:hAnsi="Arial" w:cs="Arial"/>
          <w:sz w:val="24"/>
          <w:szCs w:val="24"/>
        </w:rPr>
        <w:t xml:space="preserve">e-post: </w:t>
      </w:r>
      <w:r w:rsidR="00EB7F8E">
        <w:rPr>
          <w:rFonts w:ascii="Arial" w:hAnsi="Arial" w:cs="Arial"/>
          <w:sz w:val="24"/>
          <w:szCs w:val="24"/>
        </w:rPr>
        <w:t>mabl04@handelsbanken.se</w:t>
      </w:r>
    </w:p>
    <w:p w:rsidR="0058187C" w:rsidRPr="00EB7F8E" w:rsidRDefault="0058187C" w:rsidP="005818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E6E16" w:rsidRPr="0058187C" w:rsidRDefault="0058187C" w:rsidP="0058187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Rösträtt på stämman har endast registrerad fastighetsägar</w:t>
      </w:r>
      <w:r w:rsidR="00EB7F8E">
        <w:rPr>
          <w:rFonts w:ascii="Arial" w:hAnsi="Arial" w:cs="Arial"/>
          <w:sz w:val="24"/>
          <w:szCs w:val="24"/>
        </w:rPr>
        <w:t xml:space="preserve">e. Endast en skriftlig fullmakt </w:t>
      </w:r>
      <w:r w:rsidRPr="0058187C">
        <w:rPr>
          <w:rFonts w:ascii="Arial" w:hAnsi="Arial" w:cs="Arial"/>
          <w:sz w:val="24"/>
          <w:szCs w:val="24"/>
        </w:rPr>
        <w:t>godkännes.</w:t>
      </w:r>
      <w:r w:rsidR="00EB7F8E">
        <w:rPr>
          <w:rFonts w:ascii="Arial" w:hAnsi="Arial" w:cs="Arial"/>
          <w:sz w:val="24"/>
          <w:szCs w:val="24"/>
        </w:rPr>
        <w:t xml:space="preserve"> Varje fastighet har en röst.</w:t>
      </w:r>
    </w:p>
    <w:sectPr w:rsidR="008E6E16" w:rsidRPr="0058187C" w:rsidSect="00897C9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D4B" w:rsidRDefault="00EB0D4B" w:rsidP="000256E5">
      <w:pPr>
        <w:spacing w:after="0" w:line="240" w:lineRule="auto"/>
      </w:pPr>
      <w:r>
        <w:separator/>
      </w:r>
    </w:p>
  </w:endnote>
  <w:endnote w:type="continuationSeparator" w:id="0">
    <w:p w:rsidR="00EB0D4B" w:rsidRDefault="00EB0D4B" w:rsidP="00025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D4B" w:rsidRDefault="00EB0D4B" w:rsidP="000256E5">
      <w:pPr>
        <w:spacing w:after="0" w:line="240" w:lineRule="auto"/>
      </w:pPr>
      <w:r>
        <w:separator/>
      </w:r>
    </w:p>
  </w:footnote>
  <w:footnote w:type="continuationSeparator" w:id="0">
    <w:p w:rsidR="00EB0D4B" w:rsidRDefault="00EB0D4B" w:rsidP="00025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6E5" w:rsidRDefault="000256E5" w:rsidP="000256E5">
    <w:pPr>
      <w:jc w:val="right"/>
    </w:pPr>
    <w:r w:rsidRPr="00154E32">
      <w:t>Katteviks Samhällighetsförening</w:t>
    </w:r>
    <w:r>
      <w:br/>
      <w:t>Org. 716409 – 4703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EC7D95"/>
    <w:multiLevelType w:val="hybridMultilevel"/>
    <w:tmpl w:val="011251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228"/>
    <w:rsid w:val="000029ED"/>
    <w:rsid w:val="00016F2C"/>
    <w:rsid w:val="000256E5"/>
    <w:rsid w:val="00035534"/>
    <w:rsid w:val="00194098"/>
    <w:rsid w:val="001F5228"/>
    <w:rsid w:val="0023444F"/>
    <w:rsid w:val="002E5754"/>
    <w:rsid w:val="00323531"/>
    <w:rsid w:val="003A1473"/>
    <w:rsid w:val="003D74A1"/>
    <w:rsid w:val="0058187C"/>
    <w:rsid w:val="00612B6C"/>
    <w:rsid w:val="00616E89"/>
    <w:rsid w:val="006D345D"/>
    <w:rsid w:val="006E0E24"/>
    <w:rsid w:val="00705C24"/>
    <w:rsid w:val="007A1567"/>
    <w:rsid w:val="007F2296"/>
    <w:rsid w:val="0081667F"/>
    <w:rsid w:val="00885CA1"/>
    <w:rsid w:val="00897C9F"/>
    <w:rsid w:val="008E6E16"/>
    <w:rsid w:val="009237CA"/>
    <w:rsid w:val="009B69F9"/>
    <w:rsid w:val="00A070D5"/>
    <w:rsid w:val="00A309B6"/>
    <w:rsid w:val="00A356B3"/>
    <w:rsid w:val="00A513F6"/>
    <w:rsid w:val="00A51C5B"/>
    <w:rsid w:val="00A8731B"/>
    <w:rsid w:val="00BE5D44"/>
    <w:rsid w:val="00C67A46"/>
    <w:rsid w:val="00CC5F26"/>
    <w:rsid w:val="00D2048E"/>
    <w:rsid w:val="00DA4746"/>
    <w:rsid w:val="00E72E82"/>
    <w:rsid w:val="00E97BF2"/>
    <w:rsid w:val="00EB0D4B"/>
    <w:rsid w:val="00EB7F8E"/>
    <w:rsid w:val="00FD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5D9CCD-7CF8-4ECA-A23D-B5686A44C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C9F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45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52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8E6E1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C5B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6D345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25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6E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25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6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F3C9C2E1.dotm</Template>
  <TotalTime>1</TotalTime>
  <Pages>1</Pages>
  <Words>233</Words>
  <Characters>1238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KALLELSE</vt:lpstr>
      <vt:lpstr>KALLELSE</vt:lpstr>
    </vt:vector>
  </TitlesOfParts>
  <Company>IF</Company>
  <LinksUpToDate>false</LinksUpToDate>
  <CharactersWithSpaces>1469</CharactersWithSpaces>
  <SharedDoc>false</SharedDoc>
  <HLinks>
    <vt:vector size="6" baseType="variant">
      <vt:variant>
        <vt:i4>4915280</vt:i4>
      </vt:variant>
      <vt:variant>
        <vt:i4>0</vt:i4>
      </vt:variant>
      <vt:variant>
        <vt:i4>0</vt:i4>
      </vt:variant>
      <vt:variant>
        <vt:i4>5</vt:i4>
      </vt:variant>
      <vt:variant>
        <vt:lpwstr>http://www.kattevik.org/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</dc:title>
  <dc:creator>Härnqvist, Martin</dc:creator>
  <cp:lastModifiedBy>Marie Blomgren</cp:lastModifiedBy>
  <cp:revision>2</cp:revision>
  <cp:lastPrinted>2011-05-30T12:19:00Z</cp:lastPrinted>
  <dcterms:created xsi:type="dcterms:W3CDTF">2017-06-19T13:19:00Z</dcterms:created>
  <dcterms:modified xsi:type="dcterms:W3CDTF">2017-06-19T13:19:00Z</dcterms:modified>
</cp:coreProperties>
</file>